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F8250" w14:textId="77777777" w:rsidR="00474BC0" w:rsidRDefault="00474BC0"/>
    <w:tbl>
      <w:tblPr>
        <w:tblW w:w="0" w:type="auto"/>
        <w:tblInd w:w="-459" w:type="dxa"/>
        <w:tblLook w:val="01E0" w:firstRow="1" w:lastRow="1" w:firstColumn="1" w:lastColumn="1" w:noHBand="0" w:noVBand="0"/>
      </w:tblPr>
      <w:tblGrid>
        <w:gridCol w:w="4929"/>
        <w:gridCol w:w="3965"/>
      </w:tblGrid>
      <w:tr w:rsidR="00212F76" w:rsidRPr="006932CE" w14:paraId="03EB57AE" w14:textId="77777777" w:rsidTr="0071083B">
        <w:tc>
          <w:tcPr>
            <w:tcW w:w="4897" w:type="dxa"/>
          </w:tcPr>
          <w:p w14:paraId="363F0148" w14:textId="77777777" w:rsidR="00212F76" w:rsidRPr="009066E1" w:rsidRDefault="00200399" w:rsidP="0071083B">
            <w:pPr>
              <w:ind w:left="33"/>
              <w:rPr>
                <w:lang w:val="nb-NO"/>
              </w:rPr>
            </w:pPr>
            <w:r>
              <w:rPr>
                <w:noProof/>
                <w:lang w:val="nb-NO"/>
              </w:rPr>
              <w:drawing>
                <wp:inline distT="0" distB="0" distL="0" distR="0" wp14:anchorId="78A83F4D" wp14:editId="69915426">
                  <wp:extent cx="2971800" cy="1028700"/>
                  <wp:effectExtent l="0" t="0" r="0" b="0"/>
                  <wp:docPr id="1" name="Bilde 1" descr="NOF_logo_B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F_logo_B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5" w:type="dxa"/>
          </w:tcPr>
          <w:p w14:paraId="2A20ED24" w14:textId="77777777" w:rsidR="00212F76" w:rsidRPr="009066E1" w:rsidRDefault="00212F76" w:rsidP="00FD7E80">
            <w:pPr>
              <w:jc w:val="right"/>
              <w:rPr>
                <w:rFonts w:ascii="Arial" w:hAnsi="Arial" w:cs="Arial"/>
                <w:sz w:val="16"/>
                <w:szCs w:val="16"/>
                <w:lang w:val="nb-NO"/>
              </w:rPr>
            </w:pPr>
          </w:p>
          <w:p w14:paraId="4C364A94" w14:textId="77777777" w:rsidR="00212F76" w:rsidRPr="009066E1" w:rsidRDefault="00212F76" w:rsidP="00FD7E80">
            <w:pPr>
              <w:jc w:val="right"/>
              <w:rPr>
                <w:rFonts w:ascii="Arial" w:hAnsi="Arial" w:cs="Arial"/>
                <w:sz w:val="16"/>
                <w:szCs w:val="16"/>
                <w:lang w:val="nb-NO"/>
              </w:rPr>
            </w:pPr>
          </w:p>
          <w:p w14:paraId="59D7FB10" w14:textId="77777777" w:rsidR="00474064" w:rsidRPr="00474064" w:rsidRDefault="00474064" w:rsidP="00474064">
            <w:pPr>
              <w:jc w:val="right"/>
              <w:rPr>
                <w:color w:val="0F3252"/>
                <w:sz w:val="20"/>
                <w:szCs w:val="20"/>
                <w:lang w:val="nb-NO"/>
              </w:rPr>
            </w:pPr>
            <w:r w:rsidRPr="00474064">
              <w:rPr>
                <w:color w:val="0F3252"/>
                <w:sz w:val="20"/>
                <w:szCs w:val="20"/>
                <w:lang w:val="nb-NO"/>
              </w:rPr>
              <w:t>Norsk Osteopatforbund - NOF</w:t>
            </w:r>
          </w:p>
          <w:p w14:paraId="4DC772D9" w14:textId="77777777" w:rsidR="00474064" w:rsidRPr="00474064" w:rsidRDefault="00474064" w:rsidP="00474064">
            <w:pPr>
              <w:jc w:val="right"/>
              <w:rPr>
                <w:color w:val="0F3252"/>
                <w:sz w:val="20"/>
                <w:szCs w:val="20"/>
                <w:lang w:val="nb-NO"/>
              </w:rPr>
            </w:pPr>
            <w:r w:rsidRPr="00474064">
              <w:rPr>
                <w:color w:val="0F3252"/>
                <w:sz w:val="20"/>
                <w:szCs w:val="20"/>
                <w:lang w:val="nb-NO"/>
              </w:rPr>
              <w:t>c/o Optimal Regnskap AS</w:t>
            </w:r>
          </w:p>
          <w:p w14:paraId="778DC718" w14:textId="77777777" w:rsidR="00474064" w:rsidRPr="00474064" w:rsidRDefault="00474064" w:rsidP="00474064">
            <w:pPr>
              <w:jc w:val="right"/>
              <w:rPr>
                <w:color w:val="0F3252"/>
                <w:sz w:val="20"/>
                <w:szCs w:val="20"/>
                <w:lang w:val="nb-NO"/>
              </w:rPr>
            </w:pPr>
            <w:r w:rsidRPr="00474064">
              <w:rPr>
                <w:color w:val="0F3252"/>
                <w:sz w:val="20"/>
                <w:szCs w:val="20"/>
                <w:lang w:val="nb-NO"/>
              </w:rPr>
              <w:t>Orkdalsveien 67</w:t>
            </w:r>
          </w:p>
          <w:p w14:paraId="151BE2E0" w14:textId="77777777" w:rsidR="00212F76" w:rsidRPr="006932CE" w:rsidRDefault="00474064" w:rsidP="00FD7E80">
            <w:pPr>
              <w:jc w:val="right"/>
              <w:rPr>
                <w:color w:val="0F3252"/>
                <w:sz w:val="20"/>
                <w:szCs w:val="20"/>
                <w:lang w:val="nb-NO"/>
              </w:rPr>
            </w:pPr>
            <w:r w:rsidRPr="00474064">
              <w:rPr>
                <w:color w:val="0F3252"/>
                <w:sz w:val="20"/>
                <w:szCs w:val="20"/>
                <w:lang w:val="nb-NO"/>
              </w:rPr>
              <w:t xml:space="preserve">7300 Orkanger </w:t>
            </w:r>
          </w:p>
          <w:p w14:paraId="69DB684A" w14:textId="77777777" w:rsidR="00333FCC" w:rsidRPr="006932CE" w:rsidRDefault="00212F76" w:rsidP="00FD7E80">
            <w:pPr>
              <w:jc w:val="right"/>
              <w:rPr>
                <w:color w:val="0F3252"/>
                <w:sz w:val="20"/>
                <w:szCs w:val="20"/>
                <w:lang w:val="nb-NO"/>
              </w:rPr>
            </w:pPr>
            <w:r w:rsidRPr="006932CE">
              <w:rPr>
                <w:color w:val="0F3252"/>
                <w:sz w:val="20"/>
                <w:szCs w:val="20"/>
                <w:lang w:val="nb-NO"/>
              </w:rPr>
              <w:t xml:space="preserve">Tlf </w:t>
            </w:r>
            <w:r w:rsidR="00474064" w:rsidRPr="006932CE">
              <w:rPr>
                <w:color w:val="0F3252"/>
                <w:sz w:val="20"/>
                <w:szCs w:val="20"/>
                <w:lang w:val="nb-NO"/>
              </w:rPr>
              <w:t>+</w:t>
            </w:r>
            <w:r w:rsidRPr="006932CE">
              <w:rPr>
                <w:color w:val="0F3252"/>
                <w:sz w:val="20"/>
                <w:szCs w:val="20"/>
                <w:lang w:val="nb-NO"/>
              </w:rPr>
              <w:t>47</w:t>
            </w:r>
            <w:r w:rsidR="00474064" w:rsidRPr="006932CE">
              <w:rPr>
                <w:color w:val="0F3252"/>
                <w:sz w:val="20"/>
                <w:szCs w:val="20"/>
                <w:lang w:val="nb-NO"/>
              </w:rPr>
              <w:t xml:space="preserve"> </w:t>
            </w:r>
            <w:r w:rsidR="00C042F7" w:rsidRPr="006932CE">
              <w:rPr>
                <w:color w:val="0F3252"/>
                <w:sz w:val="20"/>
                <w:szCs w:val="20"/>
                <w:lang w:val="nb-NO"/>
              </w:rPr>
              <w:t>950 00 505</w:t>
            </w:r>
            <w:r w:rsidRPr="006932CE">
              <w:rPr>
                <w:color w:val="0F3252"/>
                <w:sz w:val="20"/>
                <w:szCs w:val="20"/>
                <w:lang w:val="nb-NO"/>
              </w:rPr>
              <w:t xml:space="preserve"> </w:t>
            </w:r>
          </w:p>
          <w:p w14:paraId="213CD293" w14:textId="77777777" w:rsidR="00212F76" w:rsidRPr="006932CE" w:rsidRDefault="00212F76" w:rsidP="00FD7E80">
            <w:pPr>
              <w:jc w:val="right"/>
              <w:rPr>
                <w:color w:val="0F3252"/>
                <w:sz w:val="20"/>
                <w:szCs w:val="20"/>
                <w:lang w:val="nb-NO"/>
              </w:rPr>
            </w:pPr>
            <w:hyperlink r:id="rId11" w:history="1">
              <w:r w:rsidRPr="006932CE">
                <w:rPr>
                  <w:rStyle w:val="Hyperkobling"/>
                  <w:color w:val="0F3252"/>
                  <w:sz w:val="20"/>
                  <w:szCs w:val="20"/>
                  <w:lang w:val="nb-NO"/>
                </w:rPr>
                <w:t>nof@osteopati.org</w:t>
              </w:r>
            </w:hyperlink>
          </w:p>
          <w:p w14:paraId="35671643" w14:textId="77777777" w:rsidR="00333FCC" w:rsidRPr="006932CE" w:rsidRDefault="00333FCC" w:rsidP="00FD7E80">
            <w:pPr>
              <w:jc w:val="right"/>
              <w:rPr>
                <w:color w:val="0F3252"/>
                <w:sz w:val="20"/>
                <w:szCs w:val="20"/>
                <w:lang w:val="nb-NO"/>
              </w:rPr>
            </w:pPr>
            <w:hyperlink r:id="rId12" w:history="1">
              <w:r w:rsidRPr="006932CE">
                <w:rPr>
                  <w:rStyle w:val="Hyperkobling"/>
                  <w:color w:val="0F3252"/>
                  <w:sz w:val="20"/>
                  <w:szCs w:val="20"/>
                  <w:lang w:val="nb-NO"/>
                </w:rPr>
                <w:t>www.osteopati.org</w:t>
              </w:r>
            </w:hyperlink>
          </w:p>
          <w:p w14:paraId="4ECDDF68" w14:textId="77777777" w:rsidR="00333FCC" w:rsidRPr="006932CE" w:rsidRDefault="00333FCC" w:rsidP="00FD7E80">
            <w:pPr>
              <w:jc w:val="right"/>
              <w:rPr>
                <w:color w:val="0F3252"/>
                <w:sz w:val="20"/>
                <w:szCs w:val="20"/>
                <w:lang w:val="nb-NO"/>
              </w:rPr>
            </w:pPr>
          </w:p>
          <w:p w14:paraId="08416A9B" w14:textId="77777777" w:rsidR="006932CE" w:rsidRDefault="00212F76" w:rsidP="00FD7E80">
            <w:pPr>
              <w:jc w:val="right"/>
              <w:rPr>
                <w:color w:val="0F3252"/>
                <w:sz w:val="20"/>
                <w:szCs w:val="20"/>
                <w:lang w:val="nb-NO"/>
              </w:rPr>
            </w:pPr>
            <w:r w:rsidRPr="006932CE">
              <w:rPr>
                <w:color w:val="0F3252"/>
                <w:sz w:val="20"/>
                <w:szCs w:val="20"/>
                <w:lang w:val="nb-NO"/>
              </w:rPr>
              <w:tab/>
            </w:r>
            <w:r w:rsidR="005650E8" w:rsidRPr="009066E1">
              <w:rPr>
                <w:color w:val="0F3252"/>
                <w:sz w:val="20"/>
                <w:szCs w:val="20"/>
                <w:lang w:val="nb-NO"/>
              </w:rPr>
              <w:t>Org. nr. 97869472</w:t>
            </w:r>
            <w:r w:rsidR="00200399">
              <w:rPr>
                <w:color w:val="0F3252"/>
                <w:sz w:val="20"/>
                <w:szCs w:val="20"/>
                <w:lang w:val="nb-NO"/>
              </w:rPr>
              <w:t xml:space="preserve">1 </w:t>
            </w:r>
          </w:p>
          <w:p w14:paraId="4B00752B" w14:textId="38CFBD9B" w:rsidR="00212F76" w:rsidRPr="009066E1" w:rsidRDefault="00212F76" w:rsidP="00FD7E80">
            <w:pPr>
              <w:jc w:val="right"/>
              <w:rPr>
                <w:color w:val="0F3252"/>
                <w:sz w:val="20"/>
                <w:szCs w:val="20"/>
                <w:lang w:val="nb-NO"/>
              </w:rPr>
            </w:pPr>
            <w:r w:rsidRPr="009066E1">
              <w:rPr>
                <w:color w:val="0F3252"/>
                <w:sz w:val="20"/>
                <w:szCs w:val="20"/>
                <w:lang w:val="nb-NO"/>
              </w:rPr>
              <w:t xml:space="preserve">Bankkonto: </w:t>
            </w:r>
            <w:r w:rsidR="006932CE" w:rsidRPr="006932CE">
              <w:rPr>
                <w:color w:val="0F3252"/>
                <w:sz w:val="20"/>
                <w:szCs w:val="20"/>
                <w:lang w:val="nb-NO"/>
              </w:rPr>
              <w:t>1506.35.34738</w:t>
            </w:r>
          </w:p>
          <w:p w14:paraId="6B9BCB09" w14:textId="77777777" w:rsidR="009E07DD" w:rsidRPr="009066E1" w:rsidRDefault="009E07DD" w:rsidP="00FD7E80">
            <w:pPr>
              <w:jc w:val="right"/>
              <w:rPr>
                <w:rFonts w:ascii="Arial" w:hAnsi="Arial" w:cs="Arial"/>
                <w:sz w:val="16"/>
                <w:szCs w:val="16"/>
                <w:lang w:val="nb-NO"/>
              </w:rPr>
            </w:pPr>
          </w:p>
          <w:p w14:paraId="52C8FEFF" w14:textId="77777777" w:rsidR="009E07DD" w:rsidRPr="009066E1" w:rsidRDefault="009E07DD" w:rsidP="00FD7E80">
            <w:pPr>
              <w:jc w:val="right"/>
              <w:rPr>
                <w:lang w:val="nb-NO"/>
              </w:rPr>
            </w:pPr>
            <w:r w:rsidRPr="009066E1">
              <w:rPr>
                <w:rFonts w:ascii="Arial" w:hAnsi="Arial" w:cs="Arial"/>
                <w:sz w:val="16"/>
                <w:szCs w:val="16"/>
                <w:lang w:val="nb-NO"/>
              </w:rPr>
              <w:t>-</w:t>
            </w:r>
          </w:p>
        </w:tc>
      </w:tr>
    </w:tbl>
    <w:p w14:paraId="48002342" w14:textId="172A3952" w:rsidR="00345EA6" w:rsidRPr="00B752F1" w:rsidRDefault="00C918AE">
      <w:pPr>
        <w:rPr>
          <w:b/>
          <w:bCs/>
          <w:u w:val="single"/>
          <w:lang w:val="nb-NO"/>
        </w:rPr>
      </w:pPr>
      <w:r w:rsidRPr="00676A6E">
        <w:rPr>
          <w:b/>
          <w:bCs/>
          <w:u w:val="single"/>
          <w:lang w:val="nb-NO"/>
        </w:rPr>
        <w:t>Høringsinnspill Helsepersone</w:t>
      </w:r>
      <w:r w:rsidR="00345EA6" w:rsidRPr="00676A6E">
        <w:rPr>
          <w:b/>
          <w:bCs/>
          <w:u w:val="single"/>
          <w:lang w:val="nb-NO"/>
        </w:rPr>
        <w:t>ll 2040</w:t>
      </w:r>
    </w:p>
    <w:p w14:paraId="0A10A578" w14:textId="3A7EBF31" w:rsidR="006B710C" w:rsidRDefault="00E32D49">
      <w:pPr>
        <w:rPr>
          <w:lang w:val="nb-NO"/>
        </w:rPr>
      </w:pPr>
      <w:r>
        <w:rPr>
          <w:lang w:val="nb-NO"/>
        </w:rPr>
        <w:t xml:space="preserve">Norsk Osteopatforbund (NOF) støtter </w:t>
      </w:r>
      <w:r w:rsidR="00145F19">
        <w:rPr>
          <w:lang w:val="nb-NO"/>
        </w:rPr>
        <w:t xml:space="preserve">overordnet </w:t>
      </w:r>
      <w:r>
        <w:rPr>
          <w:lang w:val="nb-NO"/>
        </w:rPr>
        <w:t>vurdering</w:t>
      </w:r>
      <w:r w:rsidR="00593561">
        <w:rPr>
          <w:lang w:val="nb-NO"/>
        </w:rPr>
        <w:t>en</w:t>
      </w:r>
      <w:r>
        <w:rPr>
          <w:lang w:val="nb-NO"/>
        </w:rPr>
        <w:t xml:space="preserve"> om at det er nødvendig å </w:t>
      </w:r>
      <w:r w:rsidR="00145F19">
        <w:rPr>
          <w:lang w:val="nb-NO"/>
        </w:rPr>
        <w:t xml:space="preserve">gjennomføre en rekke </w:t>
      </w:r>
      <w:r w:rsidR="002D1E86">
        <w:rPr>
          <w:lang w:val="nb-NO"/>
        </w:rPr>
        <w:t xml:space="preserve">tiltak som sikrer </w:t>
      </w:r>
      <w:r w:rsidR="00593561">
        <w:rPr>
          <w:lang w:val="nb-NO"/>
        </w:rPr>
        <w:t xml:space="preserve">tilstrekkelig helsepersonell og effektiv ressursbruk for fremtiden. </w:t>
      </w:r>
      <w:r w:rsidR="00E61E02">
        <w:rPr>
          <w:lang w:val="nb-NO"/>
        </w:rPr>
        <w:t>Helsepersonell må i denne sammenheng ses som en samlet ressurs</w:t>
      </w:r>
      <w:r w:rsidR="005E4AEB">
        <w:rPr>
          <w:lang w:val="nb-NO"/>
        </w:rPr>
        <w:t xml:space="preserve"> hvor alle profesjoner bidrar med kompetanse og kapasitet</w:t>
      </w:r>
      <w:r w:rsidR="00591895">
        <w:rPr>
          <w:lang w:val="nb-NO"/>
        </w:rPr>
        <w:t xml:space="preserve">, i både førstelinje og spesialisthelsetjeneste. </w:t>
      </w:r>
      <w:r w:rsidR="006B19A6">
        <w:rPr>
          <w:lang w:val="nb-NO"/>
        </w:rPr>
        <w:t>B</w:t>
      </w:r>
      <w:r w:rsidR="004F738E">
        <w:rPr>
          <w:lang w:val="nb-NO"/>
        </w:rPr>
        <w:t>efolkningens behov for helsetjenester</w:t>
      </w:r>
      <w:r w:rsidR="006B19A6">
        <w:rPr>
          <w:lang w:val="nb-NO"/>
        </w:rPr>
        <w:t xml:space="preserve"> nå og</w:t>
      </w:r>
      <w:r w:rsidR="004F738E">
        <w:rPr>
          <w:lang w:val="nb-NO"/>
        </w:rPr>
        <w:t xml:space="preserve"> </w:t>
      </w:r>
      <w:r w:rsidR="005F67CF">
        <w:rPr>
          <w:lang w:val="nb-NO"/>
        </w:rPr>
        <w:t xml:space="preserve">i fremtiden </w:t>
      </w:r>
      <w:r w:rsidR="006B19A6">
        <w:rPr>
          <w:lang w:val="nb-NO"/>
        </w:rPr>
        <w:t xml:space="preserve">er sterkt </w:t>
      </w:r>
      <w:r w:rsidR="005F67CF">
        <w:rPr>
          <w:lang w:val="nb-NO"/>
        </w:rPr>
        <w:t xml:space="preserve">knyttet til samfunnsmessige forhold </w:t>
      </w:r>
      <w:r w:rsidR="009A5885">
        <w:rPr>
          <w:lang w:val="nb-NO"/>
        </w:rPr>
        <w:t>utover helsetjenesten</w:t>
      </w:r>
      <w:r w:rsidR="005F67CF">
        <w:rPr>
          <w:lang w:val="nb-NO"/>
        </w:rPr>
        <w:t>.</w:t>
      </w:r>
      <w:r w:rsidR="008A005C">
        <w:rPr>
          <w:lang w:val="nb-NO"/>
        </w:rPr>
        <w:t xml:space="preserve">. </w:t>
      </w:r>
    </w:p>
    <w:p w14:paraId="5F39FC4A" w14:textId="77777777" w:rsidR="00FB27DB" w:rsidRDefault="00FB27DB">
      <w:pPr>
        <w:rPr>
          <w:lang w:val="nb-NO"/>
        </w:rPr>
      </w:pPr>
    </w:p>
    <w:p w14:paraId="1B52113F" w14:textId="21C57B78" w:rsidR="00FB27DB" w:rsidRPr="00805A78" w:rsidRDefault="00FB27DB">
      <w:pPr>
        <w:rPr>
          <w:b/>
          <w:bCs/>
          <w:lang w:val="nb-NO"/>
        </w:rPr>
      </w:pPr>
      <w:r w:rsidRPr="00805A78">
        <w:rPr>
          <w:b/>
          <w:bCs/>
          <w:lang w:val="nb-NO"/>
        </w:rPr>
        <w:t>Våre</w:t>
      </w:r>
      <w:r w:rsidR="00676A6E">
        <w:rPr>
          <w:b/>
          <w:bCs/>
          <w:lang w:val="nb-NO"/>
        </w:rPr>
        <w:t xml:space="preserve"> innspill</w:t>
      </w:r>
      <w:r w:rsidRPr="00805A78">
        <w:rPr>
          <w:b/>
          <w:bCs/>
          <w:lang w:val="nb-NO"/>
        </w:rPr>
        <w:t>, oppsu</w:t>
      </w:r>
      <w:r w:rsidR="00805A78" w:rsidRPr="00805A78">
        <w:rPr>
          <w:b/>
          <w:bCs/>
          <w:lang w:val="nb-NO"/>
        </w:rPr>
        <w:t>m</w:t>
      </w:r>
      <w:r w:rsidRPr="00805A78">
        <w:rPr>
          <w:b/>
          <w:bCs/>
          <w:lang w:val="nb-NO"/>
        </w:rPr>
        <w:t>mert:</w:t>
      </w:r>
    </w:p>
    <w:p w14:paraId="3E833A11" w14:textId="74B20B17" w:rsidR="00FB27DB" w:rsidRDefault="00FB27DB" w:rsidP="00FB27DB">
      <w:pPr>
        <w:pStyle w:val="Listeavsnitt"/>
        <w:numPr>
          <w:ilvl w:val="0"/>
          <w:numId w:val="23"/>
        </w:numPr>
        <w:rPr>
          <w:lang w:val="nb-NO"/>
        </w:rPr>
      </w:pPr>
      <w:r w:rsidRPr="00805A78">
        <w:rPr>
          <w:lang w:val="nb-NO"/>
        </w:rPr>
        <w:t xml:space="preserve">Forslag om </w:t>
      </w:r>
      <w:r w:rsidR="00EC5C87" w:rsidRPr="00805A78">
        <w:rPr>
          <w:lang w:val="nb-NO"/>
        </w:rPr>
        <w:t>å utrede oppgavedeling</w:t>
      </w:r>
      <w:r w:rsidR="006C7963" w:rsidRPr="006C7963">
        <w:rPr>
          <w:lang w:val="nb-NO"/>
        </w:rPr>
        <w:t xml:space="preserve"> </w:t>
      </w:r>
      <w:r w:rsidR="006C7963" w:rsidRPr="00805A78">
        <w:rPr>
          <w:lang w:val="nb-NO"/>
        </w:rPr>
        <w:t>innen muskel- og skjelettplager</w:t>
      </w:r>
      <w:r w:rsidR="00EC5C87" w:rsidRPr="00805A78">
        <w:rPr>
          <w:lang w:val="nb-NO"/>
        </w:rPr>
        <w:t xml:space="preserve"> </w:t>
      </w:r>
      <w:r w:rsidRPr="00805A78">
        <w:rPr>
          <w:lang w:val="nb-NO"/>
        </w:rPr>
        <w:t xml:space="preserve">må inkludere alle autoriserte yrkesgrupper med </w:t>
      </w:r>
      <w:r w:rsidR="006C7963">
        <w:rPr>
          <w:lang w:val="nb-NO"/>
        </w:rPr>
        <w:t xml:space="preserve">relevant </w:t>
      </w:r>
      <w:r w:rsidRPr="00805A78">
        <w:rPr>
          <w:lang w:val="nb-NO"/>
        </w:rPr>
        <w:t>kompetanse</w:t>
      </w:r>
      <w:r w:rsidR="003B397D">
        <w:rPr>
          <w:lang w:val="nb-NO"/>
        </w:rPr>
        <w:t xml:space="preserve">, som </w:t>
      </w:r>
      <w:r w:rsidRPr="00805A78">
        <w:rPr>
          <w:lang w:val="nb-NO"/>
        </w:rPr>
        <w:t>osteopater, fysioterapeuter, manuellterapeuter, naprapater og kiropraktorer.</w:t>
      </w:r>
    </w:p>
    <w:p w14:paraId="59D99B99" w14:textId="73F40BA3" w:rsidR="00805A78" w:rsidRDefault="006C7963" w:rsidP="00FB27DB">
      <w:pPr>
        <w:pStyle w:val="Listeavsnitt"/>
        <w:numPr>
          <w:ilvl w:val="0"/>
          <w:numId w:val="23"/>
        </w:numPr>
        <w:rPr>
          <w:lang w:val="nb-NO"/>
        </w:rPr>
      </w:pPr>
      <w:r w:rsidRPr="006C7963">
        <w:rPr>
          <w:lang w:val="nb-NO"/>
        </w:rPr>
        <w:t>O</w:t>
      </w:r>
      <w:r w:rsidRPr="006C7963">
        <w:rPr>
          <w:lang w:val="nb-NO"/>
        </w:rPr>
        <w:t>steopater</w:t>
      </w:r>
      <w:r>
        <w:rPr>
          <w:lang w:val="nb-NO"/>
        </w:rPr>
        <w:t>, f</w:t>
      </w:r>
      <w:r w:rsidRPr="006C7963">
        <w:rPr>
          <w:lang w:val="nb-NO"/>
        </w:rPr>
        <w:t xml:space="preserve">ysioterapeuter, og naprapater </w:t>
      </w:r>
      <w:r w:rsidR="0082669C">
        <w:rPr>
          <w:lang w:val="nb-NO"/>
        </w:rPr>
        <w:t>må</w:t>
      </w:r>
      <w:r w:rsidRPr="006C7963">
        <w:rPr>
          <w:lang w:val="nb-NO"/>
        </w:rPr>
        <w:t xml:space="preserve"> gis tilgang til henvisninger til supplerende undersøkelser som bildediagnostikk, og til spesialist</w:t>
      </w:r>
      <w:r w:rsidR="0082669C">
        <w:rPr>
          <w:lang w:val="nb-NO"/>
        </w:rPr>
        <w:t xml:space="preserve">, etter samme modell som manuellterapeuter og kiropraktorer. </w:t>
      </w:r>
    </w:p>
    <w:p w14:paraId="15F075A3" w14:textId="159DD538" w:rsidR="00676A6E" w:rsidRDefault="0082669C" w:rsidP="00FB27DB">
      <w:pPr>
        <w:pStyle w:val="Listeavsnitt"/>
        <w:numPr>
          <w:ilvl w:val="0"/>
          <w:numId w:val="23"/>
        </w:numPr>
        <w:rPr>
          <w:lang w:val="nb-NO"/>
        </w:rPr>
      </w:pPr>
      <w:r>
        <w:rPr>
          <w:lang w:val="nb-NO"/>
        </w:rPr>
        <w:t>D</w:t>
      </w:r>
      <w:r w:rsidR="00676A6E" w:rsidRPr="00676A6E">
        <w:rPr>
          <w:lang w:val="nb-NO"/>
        </w:rPr>
        <w:t>et må vurderes å etablere profesjonsnøytrale muskel-skjelett behandler stillinger i helsetjenesten, som rekrutterer fra flere autoriserende fagutdanninger.</w:t>
      </w:r>
    </w:p>
    <w:p w14:paraId="499BBB94" w14:textId="7677FCF8" w:rsidR="004A1986" w:rsidRPr="004A1986" w:rsidRDefault="004A1986" w:rsidP="00FB27DB">
      <w:pPr>
        <w:pStyle w:val="Listeavsnitt"/>
        <w:numPr>
          <w:ilvl w:val="0"/>
          <w:numId w:val="23"/>
        </w:numPr>
        <w:rPr>
          <w:lang w:val="nb-NO"/>
        </w:rPr>
      </w:pPr>
      <w:r w:rsidRPr="004A1986">
        <w:rPr>
          <w:lang w:val="nb-NO"/>
        </w:rPr>
        <w:t>Vi ser et mulighetsrom i å gjøre enda bedre bruk av Helsenett ved å sikre enkel og rimelig tilgang for alt autorisert helsepersonell, uavhengig om helsehjelpen ytes i offentlig- eller privatfinansiert regi.</w:t>
      </w:r>
    </w:p>
    <w:p w14:paraId="056CEED1" w14:textId="77777777" w:rsidR="00E81344" w:rsidRDefault="00E81344" w:rsidP="003E7792">
      <w:pPr>
        <w:rPr>
          <w:lang w:val="nb-NO"/>
        </w:rPr>
      </w:pPr>
    </w:p>
    <w:p w14:paraId="5B103199" w14:textId="5BE668D6" w:rsidR="003E7792" w:rsidRPr="00AF6BDC" w:rsidRDefault="00371198" w:rsidP="003E7792">
      <w:pPr>
        <w:rPr>
          <w:b/>
          <w:bCs/>
          <w:lang w:val="nb-NO"/>
        </w:rPr>
      </w:pPr>
      <w:r>
        <w:rPr>
          <w:b/>
          <w:bCs/>
          <w:lang w:val="nb-NO"/>
        </w:rPr>
        <w:t>Ansvars- og oppgavedeling</w:t>
      </w:r>
    </w:p>
    <w:p w14:paraId="3BCB64E6" w14:textId="77777777" w:rsidR="004520EB" w:rsidRDefault="000D69F7" w:rsidP="00AF6BDC">
      <w:pPr>
        <w:rPr>
          <w:lang w:val="nb-NO"/>
        </w:rPr>
      </w:pPr>
      <w:r>
        <w:rPr>
          <w:lang w:val="nb-NO"/>
        </w:rPr>
        <w:t xml:space="preserve">Vi setter pris på overordnet </w:t>
      </w:r>
      <w:r w:rsidR="00651F8C">
        <w:rPr>
          <w:lang w:val="nb-NO"/>
        </w:rPr>
        <w:t xml:space="preserve">intensjon presentert i kapitel 6, om </w:t>
      </w:r>
      <w:r w:rsidR="00BE27DE">
        <w:rPr>
          <w:lang w:val="nb-NO"/>
        </w:rPr>
        <w:t xml:space="preserve">å gjøre bruk at ulike gruppers kompetanse for å løse </w:t>
      </w:r>
      <w:r w:rsidR="00B60F16">
        <w:rPr>
          <w:lang w:val="nb-NO"/>
        </w:rPr>
        <w:t xml:space="preserve">oppgaver. Det gis flere gode eksempler på hvordan optikere, audiografer </w:t>
      </w:r>
      <w:r w:rsidR="005249D2">
        <w:rPr>
          <w:lang w:val="nb-NO"/>
        </w:rPr>
        <w:t xml:space="preserve">og andre, kan bidra med kapasitet. Det presenteres også hvordan tverrfaglighet </w:t>
      </w:r>
      <w:r w:rsidR="009140BE">
        <w:rPr>
          <w:lang w:val="nb-NO"/>
        </w:rPr>
        <w:t xml:space="preserve">i team bedre legger til rette for bruk av ulike profesjoners kompetanse. </w:t>
      </w:r>
    </w:p>
    <w:p w14:paraId="38BB3DA9" w14:textId="77777777" w:rsidR="004520EB" w:rsidRDefault="004520EB" w:rsidP="00AF6BDC">
      <w:pPr>
        <w:rPr>
          <w:lang w:val="nb-NO"/>
        </w:rPr>
      </w:pPr>
    </w:p>
    <w:p w14:paraId="5F3BD4A7" w14:textId="583E9C76" w:rsidR="000D69F7" w:rsidRDefault="00482BCA" w:rsidP="00AF6BDC">
      <w:pPr>
        <w:rPr>
          <w:lang w:val="nb-NO"/>
        </w:rPr>
      </w:pPr>
      <w:r w:rsidRPr="00482BCA">
        <w:rPr>
          <w:b/>
          <w:bCs/>
          <w:i/>
          <w:iCs/>
          <w:lang w:val="nb-NO"/>
        </w:rPr>
        <w:t>Forslag om å utrede oppgavedeling innen muskel- og skjelettplager må inkludere alle autoriserte yrkesgrupper med relevant kompetanse</w:t>
      </w:r>
      <w:r w:rsidR="003B397D">
        <w:rPr>
          <w:b/>
          <w:bCs/>
          <w:i/>
          <w:iCs/>
          <w:lang w:val="nb-NO"/>
        </w:rPr>
        <w:t>, som</w:t>
      </w:r>
      <w:r w:rsidRPr="00482BCA">
        <w:rPr>
          <w:b/>
          <w:bCs/>
          <w:i/>
          <w:iCs/>
          <w:lang w:val="nb-NO"/>
        </w:rPr>
        <w:t xml:space="preserve"> osteopater, fysioterapeuter, manuellterapeuter, naprapater og kiropraktorer.</w:t>
      </w:r>
      <w:r w:rsidR="008F5D88">
        <w:rPr>
          <w:b/>
          <w:bCs/>
          <w:i/>
          <w:iCs/>
          <w:lang w:val="nb-NO"/>
        </w:rPr>
        <w:t xml:space="preserve"> </w:t>
      </w:r>
      <w:r w:rsidR="00293224">
        <w:rPr>
          <w:lang w:val="nb-NO"/>
        </w:rPr>
        <w:t xml:space="preserve">Slik planen er formulert nå, vil flere profesjoner utelates. </w:t>
      </w:r>
      <w:r w:rsidR="008F5D88">
        <w:rPr>
          <w:lang w:val="nb-NO"/>
        </w:rPr>
        <w:t>Foreslått</w:t>
      </w:r>
      <w:r w:rsidR="008F5D88">
        <w:rPr>
          <w:lang w:val="nb-NO"/>
        </w:rPr>
        <w:t xml:space="preserve">e </w:t>
      </w:r>
      <w:r w:rsidR="008F5D88">
        <w:rPr>
          <w:lang w:val="nb-NO"/>
        </w:rPr>
        <w:t xml:space="preserve">tiltak innen mulig oppgavedeling innen muskel- og skjelettplager </w:t>
      </w:r>
      <w:r w:rsidR="001741C2">
        <w:rPr>
          <w:lang w:val="nb-NO"/>
        </w:rPr>
        <w:t>er sterkt begrenset,</w:t>
      </w:r>
      <w:r w:rsidR="008F5D88">
        <w:rPr>
          <w:lang w:val="nb-NO"/>
        </w:rPr>
        <w:t xml:space="preserve"> ved at flere autoriserte profesjoner som allerede er etablert i helsetjenesten er utelatt.</w:t>
      </w:r>
      <w:r w:rsidR="008F5D88">
        <w:rPr>
          <w:lang w:val="nb-NO"/>
        </w:rPr>
        <w:t xml:space="preserve"> </w:t>
      </w:r>
      <w:r w:rsidR="00293224">
        <w:rPr>
          <w:lang w:val="nb-NO"/>
        </w:rPr>
        <w:t xml:space="preserve">Når det i tillegg legges opp til at kun de som arbeider i offentlig finansiert helsetjeneste </w:t>
      </w:r>
      <w:r w:rsidR="007973CB">
        <w:rPr>
          <w:lang w:val="nb-NO"/>
        </w:rPr>
        <w:t>inkluderes</w:t>
      </w:r>
      <w:r w:rsidR="004C7F72">
        <w:rPr>
          <w:lang w:val="nb-NO"/>
        </w:rPr>
        <w:t>, utelates også store deler av de profesjoner som nevnes</w:t>
      </w:r>
      <w:r w:rsidR="007973CB">
        <w:rPr>
          <w:lang w:val="nb-NO"/>
        </w:rPr>
        <w:t xml:space="preserve"> </w:t>
      </w:r>
      <w:r w:rsidR="001741C2">
        <w:rPr>
          <w:lang w:val="nb-NO"/>
        </w:rPr>
        <w:t xml:space="preserve">i </w:t>
      </w:r>
      <w:r w:rsidR="007973CB">
        <w:rPr>
          <w:lang w:val="nb-NO"/>
        </w:rPr>
        <w:t>planen</w:t>
      </w:r>
      <w:r w:rsidR="004C7F72">
        <w:rPr>
          <w:lang w:val="nb-NO"/>
        </w:rPr>
        <w:t xml:space="preserve">. </w:t>
      </w:r>
      <w:r w:rsidR="0021028B">
        <w:rPr>
          <w:lang w:val="nb-NO"/>
        </w:rPr>
        <w:t>Omtrent halvparten av alle behandlere i førstelinjetjenesten</w:t>
      </w:r>
      <w:r w:rsidR="008F1ED5">
        <w:rPr>
          <w:lang w:val="nb-NO"/>
        </w:rPr>
        <w:t xml:space="preserve"> står utenfor offentlig finansiering, i sum flere tusen autorisert helsepersonell. </w:t>
      </w:r>
      <w:r w:rsidR="004C7F72">
        <w:rPr>
          <w:lang w:val="nb-NO"/>
        </w:rPr>
        <w:t xml:space="preserve">Dersom man mener alvor med å </w:t>
      </w:r>
      <w:r w:rsidR="008B56E6">
        <w:rPr>
          <w:lang w:val="nb-NO"/>
        </w:rPr>
        <w:t xml:space="preserve">frigjøre kapasitet og fordele oppgaver, må hele </w:t>
      </w:r>
      <w:r w:rsidR="008F1ED5">
        <w:rPr>
          <w:lang w:val="nb-NO"/>
        </w:rPr>
        <w:t xml:space="preserve">denne </w:t>
      </w:r>
      <w:r w:rsidR="008B56E6">
        <w:rPr>
          <w:lang w:val="nb-NO"/>
        </w:rPr>
        <w:t xml:space="preserve">gruppen med </w:t>
      </w:r>
      <w:r w:rsidR="008B56E6">
        <w:rPr>
          <w:lang w:val="nb-NO"/>
        </w:rPr>
        <w:lastRenderedPageBreak/>
        <w:t xml:space="preserve">spisskompetanse innen muskel- og skjelettplager inkluderes. </w:t>
      </w:r>
      <w:r w:rsidR="006513F3">
        <w:rPr>
          <w:lang w:val="nb-NO"/>
        </w:rPr>
        <w:t>Muligheten for å bidra i oppgavedelingen må følge</w:t>
      </w:r>
      <w:r w:rsidR="008B56E6">
        <w:rPr>
          <w:lang w:val="nb-NO"/>
        </w:rPr>
        <w:t xml:space="preserve"> kompetanse</w:t>
      </w:r>
      <w:r w:rsidR="004E7D5B">
        <w:rPr>
          <w:lang w:val="nb-NO"/>
        </w:rPr>
        <w:t xml:space="preserve">n og krav om faglig forsvarlighet </w:t>
      </w:r>
      <w:r w:rsidR="008B56E6">
        <w:rPr>
          <w:lang w:val="nb-NO"/>
        </w:rPr>
        <w:t>som autoris</w:t>
      </w:r>
      <w:r w:rsidR="006513F3">
        <w:rPr>
          <w:lang w:val="nb-NO"/>
        </w:rPr>
        <w:t>ert</w:t>
      </w:r>
      <w:r w:rsidR="008B56E6">
        <w:rPr>
          <w:lang w:val="nb-NO"/>
        </w:rPr>
        <w:t xml:space="preserve"> helsepersonell</w:t>
      </w:r>
      <w:r w:rsidR="006513F3">
        <w:rPr>
          <w:lang w:val="nb-NO"/>
        </w:rPr>
        <w:t xml:space="preserve">, og ikke begrenses av </w:t>
      </w:r>
      <w:r w:rsidR="004E7D5B">
        <w:rPr>
          <w:lang w:val="nb-NO"/>
        </w:rPr>
        <w:t xml:space="preserve">rammer for </w:t>
      </w:r>
      <w:r w:rsidR="00790594">
        <w:rPr>
          <w:lang w:val="nb-NO"/>
        </w:rPr>
        <w:t>offentlig finansiering. Dette kan sammenlignes med hvordan andre grupper inkluderes</w:t>
      </w:r>
      <w:r w:rsidR="00160CB5">
        <w:rPr>
          <w:lang w:val="nb-NO"/>
        </w:rPr>
        <w:t xml:space="preserve"> i vurderinger om mulig</w:t>
      </w:r>
      <w:r w:rsidR="004520EB">
        <w:rPr>
          <w:lang w:val="nb-NO"/>
        </w:rPr>
        <w:t xml:space="preserve"> bedre fordeling av oppgaver</w:t>
      </w:r>
      <w:r w:rsidR="00790594">
        <w:rPr>
          <w:lang w:val="nb-NO"/>
        </w:rPr>
        <w:t xml:space="preserve">, som f.eks. farmasøyter og optikere, som typisk arbeider i </w:t>
      </w:r>
      <w:r w:rsidR="00160CB5">
        <w:rPr>
          <w:lang w:val="nb-NO"/>
        </w:rPr>
        <w:t xml:space="preserve">privat sektor. </w:t>
      </w:r>
    </w:p>
    <w:p w14:paraId="43A9CA62" w14:textId="77777777" w:rsidR="0054409F" w:rsidRDefault="0054409F" w:rsidP="00AF6BDC">
      <w:pPr>
        <w:rPr>
          <w:lang w:val="nb-NO"/>
        </w:rPr>
      </w:pPr>
    </w:p>
    <w:p w14:paraId="44082BC3" w14:textId="6E00B336" w:rsidR="001D617B" w:rsidRDefault="006C7963" w:rsidP="001D617B">
      <w:pPr>
        <w:rPr>
          <w:lang w:val="nb-NO"/>
        </w:rPr>
      </w:pPr>
      <w:r>
        <w:rPr>
          <w:b/>
          <w:bCs/>
          <w:i/>
          <w:iCs/>
          <w:lang w:val="nb-NO"/>
        </w:rPr>
        <w:t>O</w:t>
      </w:r>
      <w:r w:rsidR="004757B8" w:rsidRPr="002A0356">
        <w:rPr>
          <w:b/>
          <w:bCs/>
          <w:i/>
          <w:iCs/>
          <w:lang w:val="nb-NO"/>
        </w:rPr>
        <w:t>steopater</w:t>
      </w:r>
      <w:r>
        <w:rPr>
          <w:b/>
          <w:bCs/>
          <w:i/>
          <w:iCs/>
          <w:lang w:val="nb-NO"/>
        </w:rPr>
        <w:t>, f</w:t>
      </w:r>
      <w:r w:rsidRPr="002A0356">
        <w:rPr>
          <w:b/>
          <w:bCs/>
          <w:i/>
          <w:iCs/>
          <w:lang w:val="nb-NO"/>
        </w:rPr>
        <w:t>ysioterapeuter</w:t>
      </w:r>
      <w:r w:rsidR="004757B8" w:rsidRPr="002A0356">
        <w:rPr>
          <w:b/>
          <w:bCs/>
          <w:i/>
          <w:iCs/>
          <w:lang w:val="nb-NO"/>
        </w:rPr>
        <w:t xml:space="preserve"> og naprapater bør gis tilgang til henvisninger til supplerende undersøkelser som bildediagnostikk, og til spesialist.</w:t>
      </w:r>
      <w:r w:rsidR="004757B8">
        <w:rPr>
          <w:lang w:val="nb-NO"/>
        </w:rPr>
        <w:t xml:space="preserve"> </w:t>
      </w:r>
      <w:r w:rsidR="003E0CD9">
        <w:rPr>
          <w:lang w:val="nb-NO"/>
        </w:rPr>
        <w:t xml:space="preserve">De nevnte profesjoner innehar </w:t>
      </w:r>
      <w:r w:rsidR="0024233F">
        <w:rPr>
          <w:lang w:val="nb-NO"/>
        </w:rPr>
        <w:t xml:space="preserve">minimum </w:t>
      </w:r>
      <w:r w:rsidR="003E0CD9">
        <w:rPr>
          <w:lang w:val="nb-NO"/>
        </w:rPr>
        <w:t>4</w:t>
      </w:r>
      <w:r w:rsidR="0024233F">
        <w:rPr>
          <w:lang w:val="nb-NO"/>
        </w:rPr>
        <w:t>-å</w:t>
      </w:r>
      <w:r w:rsidR="003E0CD9">
        <w:rPr>
          <w:lang w:val="nb-NO"/>
        </w:rPr>
        <w:t xml:space="preserve">rs høyere utdanning </w:t>
      </w:r>
      <w:r w:rsidR="0024233F">
        <w:rPr>
          <w:lang w:val="nb-NO"/>
        </w:rPr>
        <w:t>innen muskel- og skjelettplager</w:t>
      </w:r>
      <w:r w:rsidR="001137AF">
        <w:rPr>
          <w:lang w:val="nb-NO"/>
        </w:rPr>
        <w:t>, og nødvendig kompetanse til å kunne kartlegg og vurdere</w:t>
      </w:r>
      <w:r w:rsidR="003D1F91">
        <w:rPr>
          <w:lang w:val="nb-NO"/>
        </w:rPr>
        <w:t xml:space="preserve"> dette uten ytterligere krav om spesialisering. Det er ved flere anledninger nevnt krav om mastergrad for å kunne henvise. Et slikt </w:t>
      </w:r>
      <w:r w:rsidR="00F85369">
        <w:rPr>
          <w:lang w:val="nb-NO"/>
        </w:rPr>
        <w:t xml:space="preserve">ekstra </w:t>
      </w:r>
      <w:r w:rsidR="003D1F91">
        <w:rPr>
          <w:lang w:val="nb-NO"/>
        </w:rPr>
        <w:t xml:space="preserve">krav vil vesentlig redusere mulig gevinst av oppgavedeling, i tillegg til </w:t>
      </w:r>
      <w:r w:rsidR="00F85369">
        <w:rPr>
          <w:lang w:val="nb-NO"/>
        </w:rPr>
        <w:t xml:space="preserve">økte kostnader for tjenesten. </w:t>
      </w:r>
      <w:r w:rsidR="001D617B" w:rsidRPr="00AF6BDC">
        <w:rPr>
          <w:lang w:val="nb-NO"/>
        </w:rPr>
        <w:t xml:space="preserve">Innen muskel- og skjelettplager har i </w:t>
      </w:r>
      <w:r w:rsidR="001D617B">
        <w:rPr>
          <w:lang w:val="nb-NO"/>
        </w:rPr>
        <w:t xml:space="preserve">over </w:t>
      </w:r>
      <w:r w:rsidR="001D617B" w:rsidRPr="00AF6BDC">
        <w:rPr>
          <w:lang w:val="nb-NO"/>
        </w:rPr>
        <w:t>20 år kiropraktorer og manuellterapeuter kunnet henvise til bildediagnostikk og til spesialisthelsetjenesten</w:t>
      </w:r>
      <w:r w:rsidR="003A514B">
        <w:rPr>
          <w:lang w:val="nb-NO"/>
        </w:rPr>
        <w:t>.</w:t>
      </w:r>
      <w:r w:rsidR="001D617B">
        <w:rPr>
          <w:lang w:val="nb-NO"/>
        </w:rPr>
        <w:t xml:space="preserve"> </w:t>
      </w:r>
    </w:p>
    <w:p w14:paraId="7C3E6354" w14:textId="41AB781C" w:rsidR="00AF6BDC" w:rsidRPr="00AF6BDC" w:rsidRDefault="001D617B" w:rsidP="001D617B">
      <w:pPr>
        <w:rPr>
          <w:lang w:val="nb-NO"/>
        </w:rPr>
      </w:pPr>
      <w:r>
        <w:rPr>
          <w:lang w:val="nb-NO"/>
        </w:rPr>
        <w:t>Evalueringen av forsøksprosjektet viste at yrkesgruppene på en god og ansvarlig måte tok verktøyene i bruk, til nytte for pasientene og i et kost-nytte perspektiv. Dette</w:t>
      </w:r>
      <w:r w:rsidR="004F3C9F">
        <w:rPr>
          <w:lang w:val="nb-NO"/>
        </w:rPr>
        <w:t xml:space="preserve"> samsvarer med </w:t>
      </w:r>
      <w:r>
        <w:rPr>
          <w:lang w:val="nb-NO"/>
        </w:rPr>
        <w:t>ordningen «First Contact Practiotioner _FCP» i Storbritannia, hvor flere yrkesgrupper inkludert osteopater, fysioterapeuter og kiropraktorer, fyller en viktig funksjon i triagering, kartlegging og behandling av store grupper av pasienter</w:t>
      </w:r>
      <w:r w:rsidR="003A514B">
        <w:rPr>
          <w:lang w:val="nb-NO"/>
        </w:rPr>
        <w:t xml:space="preserve">. </w:t>
      </w:r>
      <w:r w:rsidRPr="004757B8">
        <w:rPr>
          <w:lang w:val="nb-NO"/>
        </w:rPr>
        <w:t xml:space="preserve">Det å gi tilgang til </w:t>
      </w:r>
      <w:r>
        <w:rPr>
          <w:lang w:val="nb-NO"/>
        </w:rPr>
        <w:t xml:space="preserve">disse </w:t>
      </w:r>
      <w:r w:rsidRPr="004757B8">
        <w:rPr>
          <w:lang w:val="nb-NO"/>
        </w:rPr>
        <w:t>verktøy</w:t>
      </w:r>
      <w:r>
        <w:rPr>
          <w:lang w:val="nb-NO"/>
        </w:rPr>
        <w:t>ene</w:t>
      </w:r>
      <w:r w:rsidRPr="004757B8">
        <w:rPr>
          <w:lang w:val="nb-NO"/>
        </w:rPr>
        <w:t xml:space="preserve"> til kompetent og autorisert helsepersonell som allerede er på plass i tjenesten, er kostnadseffektivt og tidsbesparende. </w:t>
      </w:r>
    </w:p>
    <w:p w14:paraId="07895B66" w14:textId="77777777" w:rsidR="00681825" w:rsidRDefault="00681825" w:rsidP="003E7792">
      <w:pPr>
        <w:rPr>
          <w:lang w:val="nb-NO"/>
        </w:rPr>
      </w:pPr>
    </w:p>
    <w:p w14:paraId="7CB5D835" w14:textId="260686DC" w:rsidR="00E61636" w:rsidRPr="00445258" w:rsidRDefault="001D0865" w:rsidP="003E7792">
      <w:pPr>
        <w:rPr>
          <w:lang w:val="nb-NO"/>
        </w:rPr>
      </w:pPr>
      <w:r w:rsidRPr="00EA7794">
        <w:rPr>
          <w:b/>
          <w:bCs/>
          <w:i/>
          <w:iCs/>
          <w:lang w:val="nb-NO"/>
        </w:rPr>
        <w:t>Vi mener at det må vurderes å etablere profesjonsnøytrale «muskel-skjelett behandler» stillinger i helsetjenesten, som rekrutterer fra flere autoriserende fagutdanninger.</w:t>
      </w:r>
      <w:r>
        <w:rPr>
          <w:lang w:val="nb-NO"/>
        </w:rPr>
        <w:t xml:space="preserve"> </w:t>
      </w:r>
      <w:r w:rsidR="00E61636">
        <w:rPr>
          <w:lang w:val="nb-NO"/>
        </w:rPr>
        <w:t>P</w:t>
      </w:r>
      <w:r w:rsidR="00E61636" w:rsidRPr="00AF6BDC">
        <w:rPr>
          <w:lang w:val="nb-NO"/>
        </w:rPr>
        <w:t xml:space="preserve">rofesjonsnøytrale </w:t>
      </w:r>
      <w:r w:rsidR="00E61636">
        <w:rPr>
          <w:lang w:val="nb-NO"/>
        </w:rPr>
        <w:t xml:space="preserve">stillingsbenevnelser </w:t>
      </w:r>
      <w:r w:rsidR="00251DB8">
        <w:rPr>
          <w:lang w:val="nb-NO"/>
        </w:rPr>
        <w:t xml:space="preserve">og utlysninger vil kunne rekruttere kompetent helsepersonell til </w:t>
      </w:r>
      <w:r w:rsidR="00646F19">
        <w:rPr>
          <w:lang w:val="nb-NO"/>
        </w:rPr>
        <w:t>å dekke behov i hele landet. «First Contact Practitioner» rollen i Storbritannia favnes MSK</w:t>
      </w:r>
      <w:r w:rsidR="00457DEF">
        <w:rPr>
          <w:lang w:val="nb-NO"/>
        </w:rPr>
        <w:t>- behandlere bredt, uten at det avgrenses til én profesjon. Det samme ser vi også i andre land, som f.eks. Australia</w:t>
      </w:r>
      <w:r w:rsidR="00A21D0D">
        <w:rPr>
          <w:lang w:val="nb-NO"/>
        </w:rPr>
        <w:t xml:space="preserve">, hvor begrepet «Allied Health Professions» </w:t>
      </w:r>
      <w:r w:rsidR="00A74D91">
        <w:rPr>
          <w:lang w:val="nb-NO"/>
        </w:rPr>
        <w:t>favner en rekke profesjoner og anerkjenner deres bidrag i helsetjenesten</w:t>
      </w:r>
      <w:r w:rsidR="00A21D0D">
        <w:rPr>
          <w:lang w:val="nb-NO"/>
        </w:rPr>
        <w:t xml:space="preserve">. </w:t>
      </w:r>
      <w:r w:rsidR="00B31B76">
        <w:rPr>
          <w:lang w:val="nb-NO"/>
        </w:rPr>
        <w:t xml:space="preserve">Dette vil kunne </w:t>
      </w:r>
      <w:r w:rsidR="0044127C">
        <w:rPr>
          <w:lang w:val="nb-NO"/>
        </w:rPr>
        <w:t>bidra til bedre rekruttering</w:t>
      </w:r>
      <w:r w:rsidR="005A7795">
        <w:rPr>
          <w:lang w:val="nb-NO"/>
        </w:rPr>
        <w:t xml:space="preserve"> i hele landet, </w:t>
      </w:r>
      <w:r w:rsidR="00293328">
        <w:rPr>
          <w:lang w:val="nb-NO"/>
        </w:rPr>
        <w:t>beholde personell i</w:t>
      </w:r>
      <w:r w:rsidR="009D78FD">
        <w:rPr>
          <w:lang w:val="nb-NO"/>
        </w:rPr>
        <w:t xml:space="preserve"> </w:t>
      </w:r>
      <w:r w:rsidR="00293328">
        <w:rPr>
          <w:lang w:val="nb-NO"/>
        </w:rPr>
        <w:t>helse</w:t>
      </w:r>
      <w:r w:rsidR="009D78FD">
        <w:rPr>
          <w:lang w:val="nb-NO"/>
        </w:rPr>
        <w:t xml:space="preserve">tjenesten, </w:t>
      </w:r>
      <w:r w:rsidR="005A7795">
        <w:rPr>
          <w:lang w:val="nb-NO"/>
        </w:rPr>
        <w:t xml:space="preserve">og styrke fagutvikling og samarbeid mellom profesjonene. </w:t>
      </w:r>
    </w:p>
    <w:p w14:paraId="559A1D18" w14:textId="77777777" w:rsidR="003E7792" w:rsidRDefault="003E7792" w:rsidP="003E7792">
      <w:pPr>
        <w:rPr>
          <w:lang w:val="nb-NO"/>
        </w:rPr>
      </w:pPr>
    </w:p>
    <w:p w14:paraId="06232DA0" w14:textId="6829ECCA" w:rsidR="001E250E" w:rsidRPr="00920B14" w:rsidRDefault="003E7792" w:rsidP="003E7792">
      <w:pPr>
        <w:rPr>
          <w:b/>
          <w:bCs/>
          <w:lang w:val="nb-NO"/>
        </w:rPr>
      </w:pPr>
      <w:r w:rsidRPr="00A30CFB">
        <w:rPr>
          <w:b/>
          <w:bCs/>
          <w:lang w:val="nb-NO"/>
        </w:rPr>
        <w:t xml:space="preserve">Om </w:t>
      </w:r>
      <w:r w:rsidR="00920B14">
        <w:rPr>
          <w:b/>
          <w:bCs/>
          <w:lang w:val="nb-NO"/>
        </w:rPr>
        <w:t>digitalisering</w:t>
      </w:r>
    </w:p>
    <w:p w14:paraId="1C05911D" w14:textId="174AC7E2" w:rsidR="00E61636" w:rsidRDefault="004A1986" w:rsidP="003E7792">
      <w:pPr>
        <w:rPr>
          <w:lang w:val="nb-NO"/>
        </w:rPr>
      </w:pPr>
      <w:r w:rsidRPr="004A1986">
        <w:rPr>
          <w:b/>
          <w:bCs/>
          <w:i/>
          <w:iCs/>
          <w:lang w:val="nb-NO"/>
        </w:rPr>
        <w:t>Vi ser et mulighetsrom i å gjøre enda bedre bruk av Helsenett ved å sikre enkel og rimelig tilgang for alt autorisert helsepersonell, uavhengig om helsehjelpen ytes i offentlig- eller privatfinansiert regi.</w:t>
      </w:r>
      <w:r>
        <w:rPr>
          <w:lang w:val="nb-NO"/>
        </w:rPr>
        <w:t xml:space="preserve"> </w:t>
      </w:r>
      <w:r w:rsidR="00E61636">
        <w:rPr>
          <w:lang w:val="nb-NO"/>
        </w:rPr>
        <w:t xml:space="preserve">Informasjonsteknologi har bidratt til store fremskritt særlig når det gjelder kommunikasjon og samhandling. </w:t>
      </w:r>
      <w:r w:rsidR="00FF2ACE">
        <w:rPr>
          <w:lang w:val="nb-NO"/>
        </w:rPr>
        <w:t>Teknologi brukt på en god måte bidrar til mer effektiv ressursbruk</w:t>
      </w:r>
      <w:r w:rsidR="009D7032">
        <w:rPr>
          <w:lang w:val="nb-NO"/>
        </w:rPr>
        <w:t>. Her har blant annet KI-støtte for journalføring gjort store fremskritt</w:t>
      </w:r>
      <w:r w:rsidR="000071FA">
        <w:rPr>
          <w:lang w:val="nb-NO"/>
        </w:rPr>
        <w:t xml:space="preserve">. Digitale journalsystemer med </w:t>
      </w:r>
      <w:r w:rsidR="00C757DC">
        <w:rPr>
          <w:lang w:val="nb-NO"/>
        </w:rPr>
        <w:t xml:space="preserve">mulighet for </w:t>
      </w:r>
      <w:r w:rsidR="000071FA">
        <w:rPr>
          <w:lang w:val="nb-NO"/>
        </w:rPr>
        <w:t>både Helsenett-integrasjon og KI</w:t>
      </w:r>
      <w:r w:rsidR="00C757DC">
        <w:rPr>
          <w:lang w:val="nb-NO"/>
        </w:rPr>
        <w:t>, er</w:t>
      </w:r>
      <w:r w:rsidR="009D7032">
        <w:rPr>
          <w:lang w:val="nb-NO"/>
        </w:rPr>
        <w:t xml:space="preserve"> godt tatt i bruk i vår sektor.</w:t>
      </w:r>
      <w:r w:rsidR="000071FA">
        <w:rPr>
          <w:lang w:val="nb-NO"/>
        </w:rPr>
        <w:t xml:space="preserve"> </w:t>
      </w:r>
    </w:p>
    <w:p w14:paraId="2E830F55" w14:textId="77777777" w:rsidR="003E7792" w:rsidRDefault="003E7792" w:rsidP="003E7792">
      <w:pPr>
        <w:rPr>
          <w:lang w:val="nb-NO"/>
        </w:rPr>
      </w:pPr>
    </w:p>
    <w:p w14:paraId="74EFEE72" w14:textId="19C1576A" w:rsidR="003E7792" w:rsidRPr="00EA0B0D" w:rsidRDefault="00E67102" w:rsidP="003E7792">
      <w:pPr>
        <w:rPr>
          <w:b/>
          <w:bCs/>
          <w:lang w:val="nb-NO"/>
        </w:rPr>
      </w:pPr>
      <w:r w:rsidRPr="00EA0B0D">
        <w:rPr>
          <w:b/>
          <w:bCs/>
          <w:lang w:val="nb-NO"/>
        </w:rPr>
        <w:t>Om det å rekruttere å beholde helsepersonell</w:t>
      </w:r>
    </w:p>
    <w:p w14:paraId="3E6986EC" w14:textId="3DA42D7D" w:rsidR="003E7792" w:rsidRDefault="00B752F1">
      <w:pPr>
        <w:rPr>
          <w:lang w:val="nb-NO"/>
        </w:rPr>
      </w:pPr>
      <w:r w:rsidRPr="00B752F1">
        <w:rPr>
          <w:b/>
          <w:bCs/>
          <w:i/>
          <w:iCs/>
          <w:lang w:val="nb-NO"/>
        </w:rPr>
        <w:t>Vi mener at bedre fordeling av oppgaver og tilgang til relevante faglige verktøy vil gjøre det mer attraktivt å stå i tjenesten</w:t>
      </w:r>
      <w:r>
        <w:rPr>
          <w:lang w:val="nb-NO"/>
        </w:rPr>
        <w:t xml:space="preserve">. </w:t>
      </w:r>
      <w:r w:rsidR="005B3C02">
        <w:rPr>
          <w:lang w:val="nb-NO"/>
        </w:rPr>
        <w:t xml:space="preserve">I planen presenteres </w:t>
      </w:r>
      <w:r w:rsidR="00921C04">
        <w:rPr>
          <w:lang w:val="nb-NO"/>
        </w:rPr>
        <w:t xml:space="preserve">at </w:t>
      </w:r>
      <w:r w:rsidR="004B7D0F">
        <w:rPr>
          <w:lang w:val="nb-NO"/>
        </w:rPr>
        <w:t xml:space="preserve">for mange helsepersonell </w:t>
      </w:r>
      <w:r w:rsidR="00921C04">
        <w:rPr>
          <w:lang w:val="nb-NO"/>
        </w:rPr>
        <w:t xml:space="preserve">søker seg annet arbeid enn i helsetjenesten. </w:t>
      </w:r>
      <w:r w:rsidR="00B2208D">
        <w:rPr>
          <w:lang w:val="nb-NO"/>
        </w:rPr>
        <w:t xml:space="preserve">Når vi ser på førstelinjetjenesten og muskel-skjelettplager, </w:t>
      </w:r>
      <w:r w:rsidR="00EA0B0D">
        <w:rPr>
          <w:lang w:val="nb-NO"/>
        </w:rPr>
        <w:t xml:space="preserve">ser vi at det samme gjelder også </w:t>
      </w:r>
      <w:r w:rsidR="004B7D0F">
        <w:rPr>
          <w:lang w:val="nb-NO"/>
        </w:rPr>
        <w:t>denne gruppen.</w:t>
      </w:r>
      <w:r w:rsidR="00EA0B0D">
        <w:rPr>
          <w:lang w:val="nb-NO"/>
        </w:rPr>
        <w:t xml:space="preserve"> Det er flere tusen autorisert helsepersonell i form av fysioterapeuter, osteopater</w:t>
      </w:r>
      <w:r w:rsidR="00C757DC">
        <w:rPr>
          <w:lang w:val="nb-NO"/>
        </w:rPr>
        <w:t>, ergoterap</w:t>
      </w:r>
      <w:r w:rsidR="004A5EB4">
        <w:rPr>
          <w:lang w:val="nb-NO"/>
        </w:rPr>
        <w:t>euter, naprapater,</w:t>
      </w:r>
      <w:r w:rsidR="00EA0B0D">
        <w:rPr>
          <w:lang w:val="nb-NO"/>
        </w:rPr>
        <w:t xml:space="preserve"> og andre, som velger andre karriereveier. </w:t>
      </w:r>
      <w:r w:rsidR="003817EC">
        <w:rPr>
          <w:lang w:val="nb-NO"/>
        </w:rPr>
        <w:t xml:space="preserve">Mange ser seg nødt til å søke annet arbeid, selv </w:t>
      </w:r>
      <w:r w:rsidR="003817EC">
        <w:rPr>
          <w:lang w:val="nb-NO"/>
        </w:rPr>
        <w:lastRenderedPageBreak/>
        <w:t xml:space="preserve">om behovene er store når det gjelder kvalifisert helsehjelp til store pasientgrupper. Det er kostbart å utdanne helsepersonell og det vil være en åpenbar gevinst i å sørge for at færrest mulig søker andre veier. </w:t>
      </w:r>
      <w:r w:rsidR="009103B0">
        <w:rPr>
          <w:lang w:val="nb-NO"/>
        </w:rPr>
        <w:t xml:space="preserve"> </w:t>
      </w:r>
      <w:r w:rsidR="00F82217">
        <w:rPr>
          <w:lang w:val="nb-NO"/>
        </w:rPr>
        <w:t xml:space="preserve"> </w:t>
      </w:r>
    </w:p>
    <w:p w14:paraId="5A33C053" w14:textId="77777777" w:rsidR="0042039C" w:rsidRDefault="0042039C">
      <w:pPr>
        <w:rPr>
          <w:lang w:val="nb-NO"/>
        </w:rPr>
      </w:pPr>
    </w:p>
    <w:p w14:paraId="63B5CE32" w14:textId="77777777" w:rsidR="0042039C" w:rsidRPr="00B337D9" w:rsidRDefault="0042039C" w:rsidP="0042039C">
      <w:pPr>
        <w:rPr>
          <w:b/>
          <w:bCs/>
          <w:lang w:val="nb-NO"/>
        </w:rPr>
      </w:pPr>
      <w:r w:rsidRPr="00B337D9">
        <w:rPr>
          <w:b/>
          <w:bCs/>
          <w:lang w:val="nb-NO"/>
        </w:rPr>
        <w:t>Om osteopater i helsetjenesten</w:t>
      </w:r>
    </w:p>
    <w:p w14:paraId="7C54FE89" w14:textId="6E7A6B8F" w:rsidR="0042039C" w:rsidRDefault="0042039C">
      <w:pPr>
        <w:rPr>
          <w:lang w:val="nb-NO"/>
        </w:rPr>
      </w:pPr>
      <w:r w:rsidRPr="009F5CDD">
        <w:rPr>
          <w:lang w:val="nb-NO"/>
        </w:rPr>
        <w:t>I Norge er det ca 650 osteopater, og akkreditert utdanning leveres av Kristiania i Oslo. Osteopater autorisert helsepersonell i 4 av 5 nordiske land, og totalt 1</w:t>
      </w:r>
      <w:r w:rsidR="00455E73">
        <w:rPr>
          <w:lang w:val="nb-NO"/>
        </w:rPr>
        <w:t>3</w:t>
      </w:r>
      <w:r w:rsidRPr="009F5CDD">
        <w:rPr>
          <w:lang w:val="nb-NO"/>
        </w:rPr>
        <w:t xml:space="preserve"> europeiske land – altså omtrent i samme omfang som kiropraktorer. I Europa er det totalt ca 50 tusen osteopater. Utdanningen i Norge er på 240 studiepoeng over 4år, hvorav siste år inneholder mye klinisk praksis.</w:t>
      </w:r>
    </w:p>
    <w:p w14:paraId="320D75C9" w14:textId="77777777" w:rsidR="00B92A2D" w:rsidRDefault="00B92A2D">
      <w:pPr>
        <w:rPr>
          <w:lang w:val="nb-NO"/>
        </w:rPr>
      </w:pPr>
    </w:p>
    <w:p w14:paraId="19C5EF37" w14:textId="7C39F22E" w:rsidR="00707237" w:rsidRPr="005C63C8" w:rsidRDefault="003E38F3">
      <w:pPr>
        <w:rPr>
          <w:b/>
          <w:bCs/>
          <w:lang w:val="nb-NO"/>
        </w:rPr>
      </w:pPr>
      <w:r w:rsidRPr="005C63C8">
        <w:rPr>
          <w:b/>
          <w:bCs/>
          <w:lang w:val="nb-NO"/>
        </w:rPr>
        <w:t xml:space="preserve">Osteopaters faglige relevans og </w:t>
      </w:r>
      <w:r w:rsidR="00940E3E" w:rsidRPr="005C63C8">
        <w:rPr>
          <w:b/>
          <w:bCs/>
          <w:lang w:val="nb-NO"/>
        </w:rPr>
        <w:t>bidrag</w:t>
      </w:r>
      <w:r w:rsidR="005C63C8" w:rsidRPr="005C63C8">
        <w:rPr>
          <w:b/>
          <w:bCs/>
          <w:lang w:val="nb-NO"/>
        </w:rPr>
        <w:t xml:space="preserve"> tjenesten</w:t>
      </w:r>
    </w:p>
    <w:p w14:paraId="4B341EFA" w14:textId="32FA0BA9" w:rsidR="009F04EC" w:rsidRPr="009F04EC" w:rsidRDefault="009F04EC" w:rsidP="009F04EC">
      <w:pPr>
        <w:rPr>
          <w:lang w:val="nb-NO"/>
        </w:rPr>
      </w:pPr>
      <w:r w:rsidRPr="009F04EC">
        <w:rPr>
          <w:lang w:val="nb-NO"/>
        </w:rPr>
        <w:t xml:space="preserve">Denne oppsummeringen er primært basert på studier fra land hvor osteopatiutdanningene kan sammenlignes i større grad med den Norske </w:t>
      </w:r>
      <w:r w:rsidR="00696C85" w:rsidRPr="009F04EC">
        <w:rPr>
          <w:lang w:val="nb-NO"/>
        </w:rPr>
        <w:t>utdanningen (</w:t>
      </w:r>
      <w:r w:rsidRPr="009F04EC">
        <w:rPr>
          <w:lang w:val="nb-NO"/>
        </w:rPr>
        <w:t xml:space="preserve">oftest fire-årig fulltidsutdanning). Disse landene er England, Australia og New Zealand, mens det vises til sekundære referanser for andre europeiske land. </w:t>
      </w:r>
    </w:p>
    <w:p w14:paraId="29952C05" w14:textId="77777777" w:rsidR="009F04EC" w:rsidRPr="009F04EC" w:rsidRDefault="009F04EC" w:rsidP="009F04EC">
      <w:pPr>
        <w:numPr>
          <w:ilvl w:val="0"/>
          <w:numId w:val="22"/>
        </w:numPr>
        <w:rPr>
          <w:lang w:val="nb-NO"/>
        </w:rPr>
      </w:pPr>
      <w:r w:rsidRPr="009F04EC">
        <w:rPr>
          <w:lang w:val="nb-NO"/>
        </w:rPr>
        <w:t>Pasientene oppsøker osteopater primært for muskel</w:t>
      </w:r>
      <w:r w:rsidRPr="009F04EC">
        <w:rPr>
          <w:lang w:val="nb-NO"/>
        </w:rPr>
        <w:noBreakHyphen/>
        <w:t>skjelettplager, særlig rygg</w:t>
      </w:r>
      <w:r w:rsidRPr="009F04EC">
        <w:rPr>
          <w:lang w:val="nb-NO"/>
        </w:rPr>
        <w:noBreakHyphen/>
        <w:t xml:space="preserve"> og nakkesmerter, og majoriteten er voksne i arbeidsfør alder, ofte kvinner (typisk 50–60 % kvinner) </w:t>
      </w:r>
      <w:r w:rsidRPr="009F04EC">
        <w:rPr>
          <w:lang w:val="nb-NO"/>
        </w:rPr>
        <w:fldChar w:fldCharType="begin">
          <w:fldData xml:space="preserve">PEVuZE5vdGU+PENpdGU+PFllYXI+MjAyMDwvWWVhcj48UmVjTnVtPjEwPC9SZWNOdW0+PERpc3Bs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==
</w:fldData>
        </w:fldChar>
      </w:r>
      <w:r w:rsidRPr="009F04EC">
        <w:rPr>
          <w:lang w:val="nb-NO"/>
        </w:rPr>
        <w:instrText xml:space="preserve"> ADDIN EN.CITE </w:instrText>
      </w:r>
      <w:r w:rsidRPr="009F04EC">
        <w:rPr>
          <w:lang w:val="nb-NO"/>
        </w:rPr>
        <w:fldChar w:fldCharType="begin">
          <w:fldData xml:space="preserve">PEVuZE5vdGU+PENpdGU+PFllYXI+MjAyMDwvWWVhcj48UmVjTnVtPjEwPC9SZWNOdW0+PERpc3Bs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==
</w:fldData>
        </w:fldChar>
      </w:r>
      <w:r w:rsidRPr="009F04EC">
        <w:rPr>
          <w:lang w:val="nb-NO"/>
        </w:rPr>
        <w:instrText xml:space="preserve"> ADDIN EN.CITE.DATA </w:instrText>
      </w:r>
      <w:r w:rsidRPr="009F04EC">
        <w:rPr>
          <w:lang w:val="nb-NO"/>
        </w:rPr>
      </w:r>
      <w:r w:rsidRPr="009F04EC">
        <w:rPr>
          <w:lang w:val="nb-NO"/>
        </w:rPr>
        <w:fldChar w:fldCharType="end"/>
      </w:r>
      <w:r w:rsidRPr="009F04EC">
        <w:rPr>
          <w:lang w:val="nb-NO"/>
        </w:rPr>
      </w:r>
      <w:r w:rsidRPr="009F04EC">
        <w:rPr>
          <w:lang w:val="nb-NO"/>
        </w:rPr>
        <w:fldChar w:fldCharType="separate"/>
      </w:r>
      <w:r w:rsidRPr="009F04EC">
        <w:rPr>
          <w:lang w:val="nb-NO"/>
        </w:rPr>
        <w:t>(1-4)</w:t>
      </w:r>
      <w:r w:rsidRPr="009F04EC">
        <w:rPr>
          <w:lang w:val="nb-NO"/>
        </w:rPr>
        <w:fldChar w:fldCharType="end"/>
      </w:r>
      <w:r w:rsidRPr="009F04EC">
        <w:rPr>
          <w:lang w:val="nb-NO"/>
        </w:rPr>
        <w:t>.</w:t>
      </w:r>
    </w:p>
    <w:p w14:paraId="5AC6956E" w14:textId="77777777" w:rsidR="009F04EC" w:rsidRPr="009F04EC" w:rsidRDefault="009F04EC" w:rsidP="009F04EC">
      <w:pPr>
        <w:numPr>
          <w:ilvl w:val="0"/>
          <w:numId w:val="22"/>
        </w:numPr>
        <w:rPr>
          <w:lang w:val="nb-NO"/>
        </w:rPr>
      </w:pPr>
      <w:r w:rsidRPr="009F04EC">
        <w:rPr>
          <w:lang w:val="nb-NO"/>
        </w:rPr>
        <w:t xml:space="preserve">Mange pasienter har kroniske eller subakutte plager og det er ikke uvanlig med komorbiditeter/tilleggsplager som hypertensjon, diabetes, angst, søvnforstyrrelser </w:t>
      </w:r>
      <w:r w:rsidRPr="009F04EC">
        <w:rPr>
          <w:lang w:val="nb-NO"/>
        </w:rPr>
        <w:fldChar w:fldCharType="begin">
          <w:fldData xml:space="preserve">PEVuZE5vdGU+PENpdGU+PEF1dGhvcj5CdXJrZTwvQXV0aG9yPjxZZWFyPjIwMTM8L1llYXI+PFJl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</w:fldData>
        </w:fldChar>
      </w:r>
      <w:r w:rsidRPr="009F04EC">
        <w:rPr>
          <w:lang w:val="nb-NO"/>
        </w:rPr>
        <w:instrText xml:space="preserve"> ADDIN EN.CITE </w:instrText>
      </w:r>
      <w:r w:rsidRPr="009F04EC">
        <w:rPr>
          <w:lang w:val="nb-NO"/>
        </w:rPr>
        <w:fldChar w:fldCharType="begin">
          <w:fldData xml:space="preserve">PEVuZE5vdGU+PENpdGU+PEF1dGhvcj5CdXJrZTwvQXV0aG9yPjxZZWFyPjIwMTM8L1llYXI+PFJl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</w:fldData>
        </w:fldChar>
      </w:r>
      <w:r w:rsidRPr="009F04EC">
        <w:rPr>
          <w:lang w:val="nb-NO"/>
        </w:rPr>
        <w:instrText xml:space="preserve"> ADDIN EN.CITE.DATA </w:instrText>
      </w:r>
      <w:r w:rsidRPr="009F04EC">
        <w:rPr>
          <w:lang w:val="nb-NO"/>
        </w:rPr>
      </w:r>
      <w:r w:rsidRPr="009F04EC">
        <w:rPr>
          <w:lang w:val="nb-NO"/>
        </w:rPr>
        <w:fldChar w:fldCharType="end"/>
      </w:r>
      <w:r w:rsidRPr="009F04EC">
        <w:rPr>
          <w:lang w:val="nb-NO"/>
        </w:rPr>
      </w:r>
      <w:r w:rsidRPr="009F04EC">
        <w:rPr>
          <w:lang w:val="nb-NO"/>
        </w:rPr>
        <w:fldChar w:fldCharType="separate"/>
      </w:r>
      <w:r w:rsidRPr="009F04EC">
        <w:rPr>
          <w:lang w:val="nb-NO"/>
        </w:rPr>
        <w:t>(2-9)</w:t>
      </w:r>
      <w:r w:rsidRPr="009F04EC">
        <w:rPr>
          <w:lang w:val="nb-NO"/>
        </w:rPr>
        <w:fldChar w:fldCharType="end"/>
      </w:r>
      <w:r w:rsidRPr="009F04EC">
        <w:rPr>
          <w:lang w:val="nb-NO"/>
        </w:rPr>
        <w:t xml:space="preserve"> </w:t>
      </w:r>
    </w:p>
    <w:p w14:paraId="0F5F8018" w14:textId="77777777" w:rsidR="009F04EC" w:rsidRPr="009F04EC" w:rsidRDefault="009F04EC" w:rsidP="009F04EC">
      <w:pPr>
        <w:numPr>
          <w:ilvl w:val="0"/>
          <w:numId w:val="22"/>
        </w:numPr>
        <w:rPr>
          <w:lang w:val="nb-NO"/>
        </w:rPr>
      </w:pPr>
      <w:r w:rsidRPr="009F04EC">
        <w:rPr>
          <w:lang w:val="nb-NO"/>
        </w:rPr>
        <w:t xml:space="preserve">Det vanligste er at pasienten selv oppsøker osteopat uten henvisning, og osteopatene fungerer oftest som førstelinjekontakt (82–88 % selvhenvisning) </w:t>
      </w:r>
      <w:r w:rsidRPr="009F04EC">
        <w:rPr>
          <w:lang w:val="nb-NO"/>
        </w:rPr>
        <w:fldChar w:fldCharType="begin">
          <w:fldData xml:space="preserve">PEVuZE5vdGU+PENpdGU+PFllYXI+MjAyMDwvWWVhcj48UmVjTnVtPjEwPC9SZWNOdW0+PERpc3Bs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</w:fldData>
        </w:fldChar>
      </w:r>
      <w:r w:rsidRPr="009F04EC">
        <w:rPr>
          <w:lang w:val="nb-NO"/>
        </w:rPr>
        <w:instrText xml:space="preserve"> ADDIN EN.CITE </w:instrText>
      </w:r>
      <w:r w:rsidRPr="009F04EC">
        <w:rPr>
          <w:lang w:val="nb-NO"/>
        </w:rPr>
        <w:fldChar w:fldCharType="begin">
          <w:fldData xml:space="preserve">PEVuZE5vdGU+PENpdGU+PFllYXI+MjAyMDwvWWVhcj48UmVjTnVtPjEwPC9SZWNOdW0+PERpc3Bs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</w:fldData>
        </w:fldChar>
      </w:r>
      <w:r w:rsidRPr="009F04EC">
        <w:rPr>
          <w:lang w:val="nb-NO"/>
        </w:rPr>
        <w:instrText xml:space="preserve"> ADDIN EN.CITE.DATA </w:instrText>
      </w:r>
      <w:r w:rsidRPr="009F04EC">
        <w:rPr>
          <w:lang w:val="nb-NO"/>
        </w:rPr>
      </w:r>
      <w:r w:rsidRPr="009F04EC">
        <w:rPr>
          <w:lang w:val="nb-NO"/>
        </w:rPr>
        <w:fldChar w:fldCharType="end"/>
      </w:r>
      <w:r w:rsidRPr="009F04EC">
        <w:rPr>
          <w:lang w:val="nb-NO"/>
        </w:rPr>
      </w:r>
      <w:r w:rsidRPr="009F04EC">
        <w:rPr>
          <w:lang w:val="nb-NO"/>
        </w:rPr>
        <w:fldChar w:fldCharType="separate"/>
      </w:r>
      <w:r w:rsidRPr="009F04EC">
        <w:rPr>
          <w:lang w:val="nb-NO"/>
        </w:rPr>
        <w:t>(1, 3, 5)</w:t>
      </w:r>
      <w:r w:rsidRPr="009F04EC">
        <w:rPr>
          <w:lang w:val="nb-NO"/>
        </w:rPr>
        <w:fldChar w:fldCharType="end"/>
      </w:r>
      <w:r w:rsidRPr="009F04EC">
        <w:rPr>
          <w:lang w:val="nb-NO"/>
        </w:rPr>
        <w:t xml:space="preserve">. </w:t>
      </w:r>
    </w:p>
    <w:p w14:paraId="5DC1D81B" w14:textId="77777777" w:rsidR="009F04EC" w:rsidRPr="009F04EC" w:rsidRDefault="009F04EC" w:rsidP="009F04EC">
      <w:pPr>
        <w:numPr>
          <w:ilvl w:val="0"/>
          <w:numId w:val="22"/>
        </w:numPr>
        <w:rPr>
          <w:lang w:val="nb-NO"/>
        </w:rPr>
      </w:pPr>
      <w:r w:rsidRPr="009F04EC">
        <w:rPr>
          <w:lang w:val="nb-NO"/>
        </w:rPr>
        <w:t xml:space="preserve">Generelt rapporteres manuelle terapier som godt tolerert; alvorlige hendelser etter osteopatibehandling er svært sjeldne ifølge systematiske oversikter </w:t>
      </w:r>
      <w:r w:rsidRPr="009F04EC">
        <w:rPr>
          <w:lang w:val="nb-NO"/>
        </w:rPr>
        <w:fldChar w:fldCharType="begin">
          <w:fldData xml:space="preserve">PEVuZE5vdGU+PENpdGU+PEF1dGhvcj5CYWdhZ2lvbG88L0F1dGhvcj48WWVhcj4yMDIyPC9ZZWFy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</w:fldData>
        </w:fldChar>
      </w:r>
      <w:r w:rsidRPr="009F04EC">
        <w:rPr>
          <w:lang w:val="nb-NO"/>
        </w:rPr>
        <w:instrText xml:space="preserve"> ADDIN EN.CITE </w:instrText>
      </w:r>
      <w:r w:rsidRPr="009F04EC">
        <w:rPr>
          <w:lang w:val="nb-NO"/>
        </w:rPr>
        <w:fldChar w:fldCharType="begin">
          <w:fldData xml:space="preserve">PEVuZE5vdGU+PENpdGU+PEF1dGhvcj5CYWdhZ2lvbG88L0F1dGhvcj48WWVhcj4yMDIyPC9ZZWFy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</w:fldData>
        </w:fldChar>
      </w:r>
      <w:r w:rsidRPr="009F04EC">
        <w:rPr>
          <w:lang w:val="nb-NO"/>
        </w:rPr>
        <w:instrText xml:space="preserve"> ADDIN EN.CITE.DATA </w:instrText>
      </w:r>
      <w:r w:rsidRPr="009F04EC">
        <w:rPr>
          <w:lang w:val="nb-NO"/>
        </w:rPr>
      </w:r>
      <w:r w:rsidRPr="009F04EC">
        <w:rPr>
          <w:lang w:val="nb-NO"/>
        </w:rPr>
        <w:fldChar w:fldCharType="end"/>
      </w:r>
      <w:r w:rsidRPr="009F04EC">
        <w:rPr>
          <w:lang w:val="nb-NO"/>
        </w:rPr>
      </w:r>
      <w:r w:rsidRPr="009F04EC">
        <w:rPr>
          <w:lang w:val="nb-NO"/>
        </w:rPr>
        <w:fldChar w:fldCharType="separate"/>
      </w:r>
      <w:r w:rsidRPr="009F04EC">
        <w:rPr>
          <w:lang w:val="nb-NO"/>
        </w:rPr>
        <w:t>(10)</w:t>
      </w:r>
      <w:r w:rsidRPr="009F04EC">
        <w:rPr>
          <w:lang w:val="nb-NO"/>
        </w:rPr>
        <w:fldChar w:fldCharType="end"/>
      </w:r>
      <w:r w:rsidRPr="009F04EC">
        <w:rPr>
          <w:lang w:val="nb-NO"/>
        </w:rPr>
        <w:t xml:space="preserve">. Pasienters oppfatning av bivirkninger er flerfasettert og påvirkes av forventninger, selve behandlingsmøtet og det kliniske utfallet </w:t>
      </w:r>
      <w:r w:rsidRPr="009F04EC">
        <w:rPr>
          <w:lang w:val="nb-NO"/>
        </w:rPr>
        <w:fldChar w:fldCharType="begin">
          <w:fldData xml:space="preserve">PEVuZE5vdGU+PENpdGU+PEF1dGhvcj5DYXJsZXNzbzwvQXV0aG9yPjxZZWFyPjIwMTE8L1llYXI+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</w:fldData>
        </w:fldChar>
      </w:r>
      <w:r w:rsidRPr="009F04EC">
        <w:rPr>
          <w:lang w:val="nb-NO"/>
        </w:rPr>
        <w:instrText xml:space="preserve"> ADDIN EN.CITE </w:instrText>
      </w:r>
      <w:r w:rsidRPr="009F04EC">
        <w:rPr>
          <w:lang w:val="nb-NO"/>
        </w:rPr>
        <w:fldChar w:fldCharType="begin">
          <w:fldData xml:space="preserve">PEVuZE5vdGU+PENpdGU+PEF1dGhvcj5DYXJsZXNzbzwvQXV0aG9yPjxZZWFyPjIwMTE8L1llYXI+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</w:fldData>
        </w:fldChar>
      </w:r>
      <w:r w:rsidRPr="009F04EC">
        <w:rPr>
          <w:lang w:val="nb-NO"/>
        </w:rPr>
        <w:instrText xml:space="preserve"> ADDIN EN.CITE.DATA </w:instrText>
      </w:r>
      <w:r w:rsidRPr="009F04EC">
        <w:rPr>
          <w:lang w:val="nb-NO"/>
        </w:rPr>
      </w:r>
      <w:r w:rsidRPr="009F04EC">
        <w:rPr>
          <w:lang w:val="nb-NO"/>
        </w:rPr>
        <w:fldChar w:fldCharType="end"/>
      </w:r>
      <w:r w:rsidRPr="009F04EC">
        <w:rPr>
          <w:lang w:val="nb-NO"/>
        </w:rPr>
      </w:r>
      <w:r w:rsidRPr="009F04EC">
        <w:rPr>
          <w:lang w:val="nb-NO"/>
        </w:rPr>
        <w:fldChar w:fldCharType="separate"/>
      </w:r>
      <w:r w:rsidRPr="009F04EC">
        <w:rPr>
          <w:lang w:val="nb-NO"/>
        </w:rPr>
        <w:t>(11, 12)</w:t>
      </w:r>
      <w:r w:rsidRPr="009F04EC">
        <w:rPr>
          <w:lang w:val="nb-NO"/>
        </w:rPr>
        <w:fldChar w:fldCharType="end"/>
      </w:r>
      <w:r w:rsidRPr="009F04EC">
        <w:rPr>
          <w:lang w:val="nb-NO"/>
        </w:rPr>
        <w:t xml:space="preserve">. Kliniske studier peker på høy grad av selvrapportert forbedring og lav frekvens av komplikasjoner </w:t>
      </w:r>
      <w:r w:rsidRPr="009F04EC">
        <w:rPr>
          <w:lang w:val="nb-NO"/>
        </w:rPr>
        <w:fldChar w:fldCharType="begin">
          <w:fldData xml:space="preserve">PEVuZE5vdGU+PENpdGU+PFllYXI+MjAyMDwvWWVhcj48UmVjTnVtPjEwPC9SZWNOdW0+PERpc3Bs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</w:fldData>
        </w:fldChar>
      </w:r>
      <w:r w:rsidRPr="009F04EC">
        <w:rPr>
          <w:lang w:val="nb-NO"/>
        </w:rPr>
        <w:instrText xml:space="preserve"> ADDIN EN.CITE </w:instrText>
      </w:r>
      <w:r w:rsidRPr="009F04EC">
        <w:rPr>
          <w:lang w:val="nb-NO"/>
        </w:rPr>
        <w:fldChar w:fldCharType="begin">
          <w:fldData xml:space="preserve">PEVuZE5vdGU+PENpdGU+PFllYXI+MjAyMDwvWWVhcj48UmVjTnVtPjEwPC9SZWNOdW0+PERpc3Bs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</w:fldData>
        </w:fldChar>
      </w:r>
      <w:r w:rsidRPr="009F04EC">
        <w:rPr>
          <w:lang w:val="nb-NO"/>
        </w:rPr>
        <w:instrText xml:space="preserve"> ADDIN EN.CITE.DATA </w:instrText>
      </w:r>
      <w:r w:rsidRPr="009F04EC">
        <w:rPr>
          <w:lang w:val="nb-NO"/>
        </w:rPr>
      </w:r>
      <w:r w:rsidRPr="009F04EC">
        <w:rPr>
          <w:lang w:val="nb-NO"/>
        </w:rPr>
        <w:fldChar w:fldCharType="end"/>
      </w:r>
      <w:r w:rsidRPr="009F04EC">
        <w:rPr>
          <w:lang w:val="nb-NO"/>
        </w:rPr>
      </w:r>
      <w:r w:rsidRPr="009F04EC">
        <w:rPr>
          <w:lang w:val="nb-NO"/>
        </w:rPr>
        <w:fldChar w:fldCharType="separate"/>
      </w:r>
      <w:r w:rsidRPr="009F04EC">
        <w:rPr>
          <w:lang w:val="nb-NO"/>
        </w:rPr>
        <w:t>(1, 2, 10)</w:t>
      </w:r>
      <w:r w:rsidRPr="009F04EC">
        <w:rPr>
          <w:lang w:val="nb-NO"/>
        </w:rPr>
        <w:fldChar w:fldCharType="end"/>
      </w:r>
      <w:r w:rsidRPr="009F04EC">
        <w:rPr>
          <w:lang w:val="nb-NO"/>
        </w:rPr>
        <w:t>.</w:t>
      </w:r>
    </w:p>
    <w:p w14:paraId="708C7745" w14:textId="77777777" w:rsidR="009F04EC" w:rsidRDefault="009F04EC" w:rsidP="009F04EC">
      <w:pPr>
        <w:numPr>
          <w:ilvl w:val="0"/>
          <w:numId w:val="22"/>
        </w:numPr>
        <w:rPr>
          <w:lang w:val="nb-NO"/>
        </w:rPr>
      </w:pPr>
      <w:r w:rsidRPr="009F04EC">
        <w:rPr>
          <w:lang w:val="nb-NO"/>
        </w:rPr>
        <w:t xml:space="preserve">Litteraturen indikerer at osteopater ofte tilbyr «pakker av omsorg» som inkluderer råd, øvelser og selvhåndtering, og at samarbeid/henvisningsmønster varierer mellom land avhengig av regulering og helsevesenets struktur </w:t>
      </w:r>
      <w:r w:rsidRPr="009F04EC">
        <w:rPr>
          <w:lang w:val="nb-NO"/>
        </w:rPr>
        <w:fldChar w:fldCharType="begin">
          <w:fldData xml:space="preserve">PEVuZE5vdGU+PENpdGU+PFllYXI+MjAyMDwvWWVhcj48UmVjTnVtPjEwPC9SZWNOdW0+PERpc3Bs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</w:fldData>
        </w:fldChar>
      </w:r>
      <w:r w:rsidRPr="009F04EC">
        <w:rPr>
          <w:lang w:val="nb-NO"/>
        </w:rPr>
        <w:instrText xml:space="preserve"> ADDIN EN.CITE </w:instrText>
      </w:r>
      <w:r w:rsidRPr="009F04EC">
        <w:rPr>
          <w:lang w:val="nb-NO"/>
        </w:rPr>
        <w:fldChar w:fldCharType="begin">
          <w:fldData xml:space="preserve">PEVuZE5vdGU+PENpdGU+PFllYXI+MjAyMDwvWWVhcj48UmVjTnVtPjEwPC9SZWNOdW0+PERpc3Bs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</w:fldData>
        </w:fldChar>
      </w:r>
      <w:r w:rsidRPr="009F04EC">
        <w:rPr>
          <w:lang w:val="nb-NO"/>
        </w:rPr>
        <w:instrText xml:space="preserve"> ADDIN EN.CITE.DATA </w:instrText>
      </w:r>
      <w:r w:rsidRPr="009F04EC">
        <w:rPr>
          <w:lang w:val="nb-NO"/>
        </w:rPr>
      </w:r>
      <w:r w:rsidRPr="009F04EC">
        <w:rPr>
          <w:lang w:val="nb-NO"/>
        </w:rPr>
        <w:fldChar w:fldCharType="end"/>
      </w:r>
      <w:r w:rsidRPr="009F04EC">
        <w:rPr>
          <w:lang w:val="nb-NO"/>
        </w:rPr>
      </w:r>
      <w:r w:rsidRPr="009F04EC">
        <w:rPr>
          <w:lang w:val="nb-NO"/>
        </w:rPr>
        <w:fldChar w:fldCharType="separate"/>
      </w:r>
      <w:r w:rsidRPr="009F04EC">
        <w:rPr>
          <w:lang w:val="nb-NO"/>
        </w:rPr>
        <w:t>(1-9, 13-15)</w:t>
      </w:r>
      <w:r w:rsidRPr="009F04EC">
        <w:rPr>
          <w:lang w:val="nb-NO"/>
        </w:rPr>
        <w:fldChar w:fldCharType="end"/>
      </w:r>
      <w:r w:rsidRPr="009F04EC">
        <w:rPr>
          <w:lang w:val="nb-NO"/>
        </w:rPr>
        <w:t xml:space="preserve"> .</w:t>
      </w:r>
    </w:p>
    <w:p w14:paraId="0385E462" w14:textId="77777777" w:rsidR="003E7792" w:rsidRPr="009F04EC" w:rsidRDefault="003E7792" w:rsidP="003E7792">
      <w:pPr>
        <w:ind w:left="720"/>
        <w:rPr>
          <w:lang w:val="nb-NO"/>
        </w:rPr>
      </w:pPr>
    </w:p>
    <w:p w14:paraId="2985F1B0" w14:textId="5F924C71" w:rsidR="009F04EC" w:rsidRPr="009F04EC" w:rsidRDefault="009F04EC" w:rsidP="009F04EC">
      <w:pPr>
        <w:rPr>
          <w:lang w:val="nb-NO"/>
        </w:rPr>
      </w:pPr>
      <w:r w:rsidRPr="009F04EC">
        <w:rPr>
          <w:lang w:val="nb-NO"/>
        </w:rPr>
        <w:t>Samlet tyder litteraturen på at osteopater ofte fungerer som førstelinjekontakt for muskel</w:t>
      </w:r>
      <w:r w:rsidRPr="009F04EC">
        <w:rPr>
          <w:lang w:val="nb-NO"/>
        </w:rPr>
        <w:noBreakHyphen/>
        <w:t>skjelettplager hos voksne som i stor grad betaler privat, at behandlingen rapporteres effektiv og sikker med lav frekvens av alvorlige hendelser.</w:t>
      </w:r>
    </w:p>
    <w:p w14:paraId="5AED7336" w14:textId="77777777" w:rsidR="000B568F" w:rsidRDefault="000B568F">
      <w:pPr>
        <w:rPr>
          <w:lang w:val="nb-NO"/>
        </w:rPr>
      </w:pPr>
    </w:p>
    <w:p w14:paraId="7590A4C5" w14:textId="474770FA" w:rsidR="00983683" w:rsidRDefault="00F95D51">
      <w:pPr>
        <w:rPr>
          <w:lang w:val="nb-NO"/>
        </w:rPr>
      </w:pPr>
      <w:r>
        <w:rPr>
          <w:lang w:val="nb-NO"/>
        </w:rPr>
        <w:t xml:space="preserve">Vi takker for muligheten til å komme med innspill, og bidrar gjerne i videre samtaler om hvordan vi sammen kan arbeide for </w:t>
      </w:r>
      <w:r w:rsidR="000578C8">
        <w:rPr>
          <w:lang w:val="nb-NO"/>
        </w:rPr>
        <w:t xml:space="preserve">å ta alle gode krefter i bruk for en </w:t>
      </w:r>
      <w:r>
        <w:rPr>
          <w:lang w:val="nb-NO"/>
        </w:rPr>
        <w:t xml:space="preserve">bedre folkehelse. </w:t>
      </w:r>
    </w:p>
    <w:p w14:paraId="3833EF28" w14:textId="77777777" w:rsidR="000578C8" w:rsidRPr="00471637" w:rsidRDefault="000578C8">
      <w:pPr>
        <w:rPr>
          <w:lang w:val="nb-NO"/>
        </w:rPr>
      </w:pPr>
    </w:p>
    <w:p w14:paraId="3B7D9DC9" w14:textId="36CE0F12" w:rsidR="006E1F62" w:rsidRDefault="006E1F62">
      <w:pPr>
        <w:rPr>
          <w:lang w:val="nb-NO"/>
        </w:rPr>
      </w:pPr>
      <w:r>
        <w:rPr>
          <w:lang w:val="nb-NO"/>
        </w:rPr>
        <w:t xml:space="preserve">Vennlig hilsen, </w:t>
      </w:r>
    </w:p>
    <w:p w14:paraId="3ABF1D73" w14:textId="657A593E" w:rsidR="006E1F62" w:rsidRDefault="006E1F62">
      <w:pPr>
        <w:rPr>
          <w:lang w:val="nb-NO"/>
        </w:rPr>
      </w:pPr>
    </w:p>
    <w:p w14:paraId="17800842" w14:textId="16760E05" w:rsidR="006E1F62" w:rsidRDefault="006E1F62">
      <w:pPr>
        <w:rPr>
          <w:lang w:val="nb-NO"/>
        </w:rPr>
      </w:pPr>
      <w:r>
        <w:rPr>
          <w:lang w:val="nb-NO"/>
        </w:rPr>
        <w:t>Tomas Collin, leder</w:t>
      </w:r>
    </w:p>
    <w:p w14:paraId="2CA641D0" w14:textId="09938085" w:rsidR="006E1F62" w:rsidRDefault="006E1F62">
      <w:pPr>
        <w:rPr>
          <w:lang w:val="nb-NO"/>
        </w:rPr>
      </w:pPr>
      <w:r>
        <w:rPr>
          <w:lang w:val="nb-NO"/>
        </w:rPr>
        <w:t>Norsk Osteopatforbund</w:t>
      </w:r>
    </w:p>
    <w:p w14:paraId="7D38387D" w14:textId="77777777" w:rsidR="005851C3" w:rsidRDefault="005851C3">
      <w:pPr>
        <w:rPr>
          <w:lang w:val="nb-NO"/>
        </w:rPr>
      </w:pPr>
    </w:p>
    <w:p w14:paraId="52B31282" w14:textId="77777777" w:rsidR="00272900" w:rsidRPr="005851C3" w:rsidRDefault="00272900" w:rsidP="002D1E86">
      <w:pPr>
        <w:rPr>
          <w:lang w:val="nb-NO"/>
        </w:rPr>
      </w:pPr>
    </w:p>
    <w:p w14:paraId="012E7F4D" w14:textId="77777777" w:rsidR="00272900" w:rsidRPr="0098231E" w:rsidRDefault="00272900" w:rsidP="00272900">
      <w:pPr>
        <w:rPr>
          <w:rFonts w:asciiTheme="minorHAnsi" w:hAnsiTheme="minorHAnsi" w:cstheme="minorHAnsi"/>
          <w:b/>
          <w:bCs/>
        </w:rPr>
      </w:pPr>
      <w:r w:rsidRPr="0098231E">
        <w:rPr>
          <w:rFonts w:asciiTheme="minorHAnsi" w:hAnsiTheme="minorHAnsi" w:cstheme="minorHAnsi"/>
          <w:b/>
          <w:bCs/>
        </w:rPr>
        <w:t xml:space="preserve">Referanser </w:t>
      </w:r>
    </w:p>
    <w:p w14:paraId="6FD6671D" w14:textId="77777777" w:rsidR="00272900" w:rsidRPr="0098231E" w:rsidRDefault="00272900" w:rsidP="00272900">
      <w:pPr>
        <w:rPr>
          <w:rFonts w:asciiTheme="minorHAnsi" w:hAnsiTheme="minorHAnsi" w:cstheme="minorHAnsi"/>
        </w:rPr>
      </w:pPr>
    </w:p>
    <w:p w14:paraId="0F3EC1F2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fldChar w:fldCharType="begin"/>
      </w:r>
      <w:r w:rsidRPr="0098231E">
        <w:rPr>
          <w:rFonts w:asciiTheme="minorHAnsi" w:hAnsiTheme="minorHAnsi" w:cstheme="minorHAnsi"/>
        </w:rPr>
        <w:instrText xml:space="preserve"> ADDIN EN.REFLIST </w:instrText>
      </w:r>
      <w:r w:rsidRPr="0098231E">
        <w:rPr>
          <w:rFonts w:asciiTheme="minorHAnsi" w:hAnsiTheme="minorHAnsi" w:cstheme="minorHAnsi"/>
        </w:rPr>
        <w:fldChar w:fldCharType="separate"/>
      </w:r>
      <w:r w:rsidRPr="0098231E">
        <w:rPr>
          <w:rFonts w:asciiTheme="minorHAnsi" w:hAnsiTheme="minorHAnsi" w:cstheme="minorHAnsi"/>
        </w:rPr>
        <w:t>1.</w:t>
      </w:r>
      <w:r w:rsidRPr="0098231E">
        <w:rPr>
          <w:rFonts w:asciiTheme="minorHAnsi" w:hAnsiTheme="minorHAnsi" w:cstheme="minorHAnsi"/>
        </w:rPr>
        <w:tab/>
        <w:t>Global review of osteopathic medicine and osteopathy 2020 2020.</w:t>
      </w:r>
    </w:p>
    <w:p w14:paraId="75A30A0C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  <w:lang w:val="da-DK"/>
        </w:rPr>
        <w:t>2.</w:t>
      </w:r>
      <w:r w:rsidRPr="0098231E">
        <w:rPr>
          <w:rFonts w:asciiTheme="minorHAnsi" w:hAnsiTheme="minorHAnsi" w:cstheme="minorHAnsi"/>
          <w:lang w:val="da-DK"/>
        </w:rPr>
        <w:tab/>
        <w:t xml:space="preserve">Burke SR, Myers R, Zhang AL. </w:t>
      </w:r>
      <w:r w:rsidRPr="0098231E">
        <w:rPr>
          <w:rFonts w:asciiTheme="minorHAnsi" w:hAnsiTheme="minorHAnsi" w:cstheme="minorHAnsi"/>
        </w:rPr>
        <w:t>A profile of osteopathic practice in Australia 2010-2011: a cross sectional survey. BMC Musculoskelet Disord. 2013;14:227.</w:t>
      </w:r>
    </w:p>
    <w:p w14:paraId="0AC563DA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3.</w:t>
      </w:r>
      <w:r w:rsidRPr="0098231E">
        <w:rPr>
          <w:rFonts w:asciiTheme="minorHAnsi" w:hAnsiTheme="minorHAnsi" w:cstheme="minorHAnsi"/>
        </w:rPr>
        <w:tab/>
        <w:t>Ellwood J, Carnes D. An international profile of the practice of osteopaths: A systematic review of surveys. International Journal of Osteopathic Medicine. 2021;40:14-21.</w:t>
      </w:r>
    </w:p>
    <w:p w14:paraId="51944E7A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4.</w:t>
      </w:r>
      <w:r w:rsidRPr="0098231E">
        <w:rPr>
          <w:rFonts w:asciiTheme="minorHAnsi" w:hAnsiTheme="minorHAnsi" w:cstheme="minorHAnsi"/>
        </w:rPr>
        <w:tab/>
        <w:t>Vaughan B, Fleischmann M, Sposato NS, Draper-Rodi J, Sampath KK, Treffel L, et al. Profile of patients presenting to Australian osteopaths: Results from a national health service use survey. Advances in Integrative Medicine. 2026;13(1):100590.</w:t>
      </w:r>
    </w:p>
    <w:p w14:paraId="41938592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5.</w:t>
      </w:r>
      <w:r w:rsidRPr="0098231E">
        <w:rPr>
          <w:rFonts w:asciiTheme="minorHAnsi" w:hAnsiTheme="minorHAnsi" w:cstheme="minorHAnsi"/>
        </w:rPr>
        <w:tab/>
        <w:t>Plunkett A, Fawkes C, Carnes D. Osteopathic practice in the United Kingdom: A retrospective analysis of practice data. PLoS One. 2022;17(7):e0270806.</w:t>
      </w:r>
    </w:p>
    <w:p w14:paraId="5378176B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6.</w:t>
      </w:r>
      <w:r w:rsidRPr="0098231E">
        <w:rPr>
          <w:rFonts w:asciiTheme="minorHAnsi" w:hAnsiTheme="minorHAnsi" w:cstheme="minorHAnsi"/>
        </w:rPr>
        <w:tab/>
        <w:t>Alvarez G, Roura S, Cerritelli F, Esteves JE, Verbeeck J, van Dun PLS. The Spanish Osteopathic Practitioners Estimates and RAtes (OPERA) study: A cross-sectional survey. PLOS ONE. 2020;15(6):e0234713.</w:t>
      </w:r>
    </w:p>
    <w:p w14:paraId="4127347F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7.</w:t>
      </w:r>
      <w:r w:rsidRPr="0098231E">
        <w:rPr>
          <w:rFonts w:asciiTheme="minorHAnsi" w:hAnsiTheme="minorHAnsi" w:cstheme="minorHAnsi"/>
        </w:rPr>
        <w:tab/>
        <w:t>Cerritelli F, Consorti G, van Dun PLS, Esteves JE, Sciomachen P, Valente M, et al. The Italian Osteopathic Practitioners Estimates and RAtes (OPERA) study: How osteopaths work. PLOS ONE. 2020;15(7):e0235539.</w:t>
      </w:r>
    </w:p>
    <w:p w14:paraId="1815B0B3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8.</w:t>
      </w:r>
      <w:r w:rsidRPr="0098231E">
        <w:rPr>
          <w:rFonts w:asciiTheme="minorHAnsi" w:hAnsiTheme="minorHAnsi" w:cstheme="minorHAnsi"/>
        </w:rPr>
        <w:tab/>
        <w:t>van Dun PLS, Verbeeck J, Arcuri L, Esteves JE, Cerritelli F. The Profile of Belgian Osteopaths: A Cross-Sectional Survey. Healthcare. 2022;10(11):2136.</w:t>
      </w:r>
    </w:p>
    <w:p w14:paraId="13287E39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9.</w:t>
      </w:r>
      <w:r w:rsidRPr="0098231E">
        <w:rPr>
          <w:rFonts w:asciiTheme="minorHAnsi" w:hAnsiTheme="minorHAnsi" w:cstheme="minorHAnsi"/>
        </w:rPr>
        <w:tab/>
        <w:t>Wagner A, Ménard M, Jacquot E, Marangelli G, Merdy O, Clouzeau C, et al. The profile of French osteopaths: A cross-sectional survey. International Journal of Osteopathic Medicine. 2023;49:100672.</w:t>
      </w:r>
    </w:p>
    <w:p w14:paraId="137F1738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10.</w:t>
      </w:r>
      <w:r w:rsidRPr="0098231E">
        <w:rPr>
          <w:rFonts w:asciiTheme="minorHAnsi" w:hAnsiTheme="minorHAnsi" w:cstheme="minorHAnsi"/>
        </w:rPr>
        <w:tab/>
        <w:t>Bagagiolo D, Rosa D, Borrelli F. Efficacy and safety of osteopathic manipulative treatment: an overview of systematic reviews. BMJ Open. 2022;12(4):e053468.</w:t>
      </w:r>
    </w:p>
    <w:p w14:paraId="0DAA6FE7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11.</w:t>
      </w:r>
      <w:r w:rsidRPr="0098231E">
        <w:rPr>
          <w:rFonts w:asciiTheme="minorHAnsi" w:hAnsiTheme="minorHAnsi" w:cstheme="minorHAnsi"/>
        </w:rPr>
        <w:tab/>
        <w:t>Carlesso LC, Cairney J, Dolovich L, Hoogenes J. Defining adverse events in manual therapy: An exploratory qualitative analysis of the patient perspective. Manual Therapy. 2011;16(5):440-6.</w:t>
      </w:r>
    </w:p>
    <w:p w14:paraId="5E939901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12.</w:t>
      </w:r>
      <w:r w:rsidRPr="0098231E">
        <w:rPr>
          <w:rFonts w:asciiTheme="minorHAnsi" w:hAnsiTheme="minorHAnsi" w:cstheme="minorHAnsi"/>
        </w:rPr>
        <w:tab/>
        <w:t>Rajendran D, Bright P, Bettles S, Carnes D, Mullinger B. What puts the adverse in ‘adverse events’? Patients’ perceptions of post-treatment experiences in osteopathy – A qualitative study using focus groups. Manual Therapy. 2012;17(4):305-11.</w:t>
      </w:r>
    </w:p>
    <w:p w14:paraId="5F619C05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13.</w:t>
      </w:r>
      <w:r w:rsidRPr="0098231E">
        <w:rPr>
          <w:rFonts w:asciiTheme="minorHAnsi" w:hAnsiTheme="minorHAnsi" w:cstheme="minorHAnsi"/>
        </w:rPr>
        <w:tab/>
        <w:t>Bill A-S, Dubois J, Pasquier J, Burnand B, Rodondi P-Y. Osteopathy in the French-speaking part of Switzerland: Practitioners’ profile and scope of back pain management. PLOS ONE. 2020;15(5):e0232607.</w:t>
      </w:r>
    </w:p>
    <w:p w14:paraId="3EAB51CB" w14:textId="77777777" w:rsidR="00272900" w:rsidRPr="0098231E" w:rsidRDefault="00272900" w:rsidP="00272900">
      <w:pPr>
        <w:pStyle w:val="EndNoteBibliography"/>
        <w:spacing w:after="0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14.</w:t>
      </w:r>
      <w:r w:rsidRPr="0098231E">
        <w:rPr>
          <w:rFonts w:asciiTheme="minorHAnsi" w:hAnsiTheme="minorHAnsi" w:cstheme="minorHAnsi"/>
        </w:rPr>
        <w:tab/>
        <w:t>Fawkes CA, Leach CMJ, Mathias S, Moore AP. A profile of osteopathic care in private practices in the United Kingdom: A national pilot using standardised data collection. Manual Therapy. 2014;19(2):125-30.</w:t>
      </w:r>
    </w:p>
    <w:p w14:paraId="4D6DBAC0" w14:textId="77777777" w:rsidR="00272900" w:rsidRPr="0098231E" w:rsidRDefault="00272900" w:rsidP="00272900">
      <w:pPr>
        <w:pStyle w:val="EndNoteBibliography"/>
        <w:ind w:left="567" w:hanging="567"/>
        <w:rPr>
          <w:rFonts w:asciiTheme="minorHAnsi" w:hAnsiTheme="minorHAnsi" w:cstheme="minorHAnsi"/>
        </w:rPr>
      </w:pPr>
      <w:r w:rsidRPr="0098231E">
        <w:rPr>
          <w:rFonts w:asciiTheme="minorHAnsi" w:hAnsiTheme="minorHAnsi" w:cstheme="minorHAnsi"/>
        </w:rPr>
        <w:t>15.</w:t>
      </w:r>
      <w:r w:rsidRPr="0098231E">
        <w:rPr>
          <w:rFonts w:asciiTheme="minorHAnsi" w:hAnsiTheme="minorHAnsi" w:cstheme="minorHAnsi"/>
        </w:rPr>
        <w:tab/>
        <w:t>McIntyre C, Draper-Rodi J, Ferreira APA, Muddle L, McLeod GA, Sampath KK, et al. Characteristics of the practice of New Zealand osteopaths who manage patients with chronic pain. Pain Manag. 2024;14(12):625-32.</w:t>
      </w:r>
    </w:p>
    <w:p w14:paraId="574EB2CE" w14:textId="05A24812" w:rsidR="00272900" w:rsidRPr="002D1E86" w:rsidRDefault="00272900" w:rsidP="00272900">
      <w:pPr>
        <w:rPr>
          <w:lang w:val="nb-NO"/>
        </w:rPr>
      </w:pPr>
      <w:r w:rsidRPr="0098231E">
        <w:rPr>
          <w:rFonts w:asciiTheme="minorHAnsi" w:hAnsiTheme="minorHAnsi" w:cstheme="minorHAnsi"/>
        </w:rPr>
        <w:fldChar w:fldCharType="end"/>
      </w:r>
    </w:p>
    <w:p w14:paraId="2F4913C3" w14:textId="77777777" w:rsidR="002D1E86" w:rsidRPr="00AA4D53" w:rsidRDefault="002D1E86">
      <w:pPr>
        <w:rPr>
          <w:lang w:val="nb-NO"/>
        </w:rPr>
      </w:pPr>
    </w:p>
    <w:sectPr w:rsidR="002D1E86" w:rsidRPr="00AA4D53" w:rsidSect="005E6FC0">
      <w:pgSz w:w="12240" w:h="15840"/>
      <w:pgMar w:top="993" w:right="1797" w:bottom="1134" w:left="179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77B7F" w14:textId="77777777" w:rsidR="00481C9B" w:rsidRDefault="00481C9B">
      <w:r>
        <w:separator/>
      </w:r>
    </w:p>
  </w:endnote>
  <w:endnote w:type="continuationSeparator" w:id="0">
    <w:p w14:paraId="4EC7D691" w14:textId="77777777" w:rsidR="00481C9B" w:rsidRDefault="00481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3284E" w14:textId="77777777" w:rsidR="00481C9B" w:rsidRDefault="00481C9B">
      <w:r>
        <w:separator/>
      </w:r>
    </w:p>
  </w:footnote>
  <w:footnote w:type="continuationSeparator" w:id="0">
    <w:p w14:paraId="5620C60C" w14:textId="77777777" w:rsidR="00481C9B" w:rsidRDefault="00481C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7389D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04628A"/>
    <w:multiLevelType w:val="hybridMultilevel"/>
    <w:tmpl w:val="D99E33F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AC6910"/>
    <w:multiLevelType w:val="hybridMultilevel"/>
    <w:tmpl w:val="C6F2BB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84F61"/>
    <w:multiLevelType w:val="hybridMultilevel"/>
    <w:tmpl w:val="0B924B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C4D67"/>
    <w:multiLevelType w:val="hybridMultilevel"/>
    <w:tmpl w:val="C60E8918"/>
    <w:lvl w:ilvl="0" w:tplc="D8DE5E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32871"/>
    <w:multiLevelType w:val="hybridMultilevel"/>
    <w:tmpl w:val="47608BCE"/>
    <w:styleLink w:val="Importertstil1"/>
    <w:lvl w:ilvl="0" w:tplc="E368956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2A7BD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D0855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404B8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67E78B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CC0F21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E54E43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C0CEE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C0830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B5A4982"/>
    <w:multiLevelType w:val="hybridMultilevel"/>
    <w:tmpl w:val="82E296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81806"/>
    <w:multiLevelType w:val="hybridMultilevel"/>
    <w:tmpl w:val="E78EF9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296E12"/>
    <w:multiLevelType w:val="hybridMultilevel"/>
    <w:tmpl w:val="F9EA2C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42CB4"/>
    <w:multiLevelType w:val="hybridMultilevel"/>
    <w:tmpl w:val="50BEEF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31E21"/>
    <w:multiLevelType w:val="hybridMultilevel"/>
    <w:tmpl w:val="F39A15FC"/>
    <w:lvl w:ilvl="0" w:tplc="CB003F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61F52"/>
    <w:multiLevelType w:val="hybridMultilevel"/>
    <w:tmpl w:val="15CA65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660D2"/>
    <w:multiLevelType w:val="hybridMultilevel"/>
    <w:tmpl w:val="41861B58"/>
    <w:lvl w:ilvl="0" w:tplc="9744A2C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F220F"/>
    <w:multiLevelType w:val="hybridMultilevel"/>
    <w:tmpl w:val="9B42CF6C"/>
    <w:lvl w:ilvl="0" w:tplc="0414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5CA6096A"/>
    <w:multiLevelType w:val="hybridMultilevel"/>
    <w:tmpl w:val="47608BCE"/>
    <w:numStyleLink w:val="Importertstil1"/>
  </w:abstractNum>
  <w:abstractNum w:abstractNumId="15" w15:restartNumberingAfterBreak="0">
    <w:nsid w:val="64084FBD"/>
    <w:multiLevelType w:val="hybridMultilevel"/>
    <w:tmpl w:val="711A5CE6"/>
    <w:lvl w:ilvl="0" w:tplc="A93E3598">
      <w:start w:val="10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5F1A22"/>
    <w:multiLevelType w:val="hybridMultilevel"/>
    <w:tmpl w:val="84843E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20161"/>
    <w:multiLevelType w:val="hybridMultilevel"/>
    <w:tmpl w:val="7472CAC2"/>
    <w:lvl w:ilvl="0" w:tplc="5218EA5C">
      <w:start w:val="10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40130"/>
    <w:multiLevelType w:val="hybridMultilevel"/>
    <w:tmpl w:val="FF340C56"/>
    <w:lvl w:ilvl="0" w:tplc="A1BE62AC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AB09E0"/>
    <w:multiLevelType w:val="hybridMultilevel"/>
    <w:tmpl w:val="6F023A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712AF2"/>
    <w:multiLevelType w:val="hybridMultilevel"/>
    <w:tmpl w:val="84BEEF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551878"/>
    <w:multiLevelType w:val="hybridMultilevel"/>
    <w:tmpl w:val="BA40B1CA"/>
    <w:lvl w:ilvl="0" w:tplc="0414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CA759C"/>
    <w:multiLevelType w:val="hybridMultilevel"/>
    <w:tmpl w:val="44943F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124293">
    <w:abstractNumId w:val="21"/>
  </w:num>
  <w:num w:numId="2" w16cid:durableId="2103984866">
    <w:abstractNumId w:val="7"/>
  </w:num>
  <w:num w:numId="3" w16cid:durableId="484199357">
    <w:abstractNumId w:val="1"/>
  </w:num>
  <w:num w:numId="4" w16cid:durableId="1279264646">
    <w:abstractNumId w:val="10"/>
  </w:num>
  <w:num w:numId="5" w16cid:durableId="799298048">
    <w:abstractNumId w:val="18"/>
  </w:num>
  <w:num w:numId="6" w16cid:durableId="1016351076">
    <w:abstractNumId w:val="20"/>
  </w:num>
  <w:num w:numId="7" w16cid:durableId="722364172">
    <w:abstractNumId w:val="0"/>
  </w:num>
  <w:num w:numId="8" w16cid:durableId="1998000360">
    <w:abstractNumId w:val="13"/>
  </w:num>
  <w:num w:numId="9" w16cid:durableId="511456768">
    <w:abstractNumId w:val="11"/>
  </w:num>
  <w:num w:numId="10" w16cid:durableId="1332831849">
    <w:abstractNumId w:val="17"/>
  </w:num>
  <w:num w:numId="11" w16cid:durableId="1797987533">
    <w:abstractNumId w:val="15"/>
  </w:num>
  <w:num w:numId="12" w16cid:durableId="183597131">
    <w:abstractNumId w:val="22"/>
  </w:num>
  <w:num w:numId="13" w16cid:durableId="1205363956">
    <w:abstractNumId w:val="16"/>
  </w:num>
  <w:num w:numId="14" w16cid:durableId="1217936605">
    <w:abstractNumId w:val="8"/>
  </w:num>
  <w:num w:numId="15" w16cid:durableId="43019812">
    <w:abstractNumId w:val="9"/>
  </w:num>
  <w:num w:numId="16" w16cid:durableId="1610047818">
    <w:abstractNumId w:val="3"/>
  </w:num>
  <w:num w:numId="17" w16cid:durableId="1969555502">
    <w:abstractNumId w:val="2"/>
  </w:num>
  <w:num w:numId="18" w16cid:durableId="2011906279">
    <w:abstractNumId w:val="6"/>
  </w:num>
  <w:num w:numId="19" w16cid:durableId="841090253">
    <w:abstractNumId w:val="12"/>
  </w:num>
  <w:num w:numId="20" w16cid:durableId="516312017">
    <w:abstractNumId w:val="5"/>
  </w:num>
  <w:num w:numId="21" w16cid:durableId="1536191165">
    <w:abstractNumId w:val="14"/>
  </w:num>
  <w:num w:numId="22" w16cid:durableId="1232692513">
    <w:abstractNumId w:val="19"/>
  </w:num>
  <w:num w:numId="23" w16cid:durableId="1692951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76"/>
    <w:rsid w:val="00002279"/>
    <w:rsid w:val="000029D5"/>
    <w:rsid w:val="0000309A"/>
    <w:rsid w:val="00003C3F"/>
    <w:rsid w:val="00005949"/>
    <w:rsid w:val="00005E0E"/>
    <w:rsid w:val="000071FA"/>
    <w:rsid w:val="00007360"/>
    <w:rsid w:val="00011BFA"/>
    <w:rsid w:val="00012814"/>
    <w:rsid w:val="00012B5B"/>
    <w:rsid w:val="00013692"/>
    <w:rsid w:val="0001438A"/>
    <w:rsid w:val="00014BA2"/>
    <w:rsid w:val="000158A3"/>
    <w:rsid w:val="00016948"/>
    <w:rsid w:val="00020460"/>
    <w:rsid w:val="000214CE"/>
    <w:rsid w:val="00023587"/>
    <w:rsid w:val="00024436"/>
    <w:rsid w:val="0002447B"/>
    <w:rsid w:val="00024F4F"/>
    <w:rsid w:val="000254E2"/>
    <w:rsid w:val="000314E9"/>
    <w:rsid w:val="0003379E"/>
    <w:rsid w:val="00035C77"/>
    <w:rsid w:val="000373AE"/>
    <w:rsid w:val="00042671"/>
    <w:rsid w:val="00042AC7"/>
    <w:rsid w:val="00043563"/>
    <w:rsid w:val="00046349"/>
    <w:rsid w:val="00051A73"/>
    <w:rsid w:val="0005438D"/>
    <w:rsid w:val="00055266"/>
    <w:rsid w:val="000574CD"/>
    <w:rsid w:val="00057884"/>
    <w:rsid w:val="000578C8"/>
    <w:rsid w:val="0006044A"/>
    <w:rsid w:val="000608EC"/>
    <w:rsid w:val="00061E38"/>
    <w:rsid w:val="00061EBB"/>
    <w:rsid w:val="0006606B"/>
    <w:rsid w:val="00071E3F"/>
    <w:rsid w:val="00073684"/>
    <w:rsid w:val="0007408C"/>
    <w:rsid w:val="00074482"/>
    <w:rsid w:val="000746F1"/>
    <w:rsid w:val="000753FF"/>
    <w:rsid w:val="00075AC2"/>
    <w:rsid w:val="00076446"/>
    <w:rsid w:val="000769FE"/>
    <w:rsid w:val="00080102"/>
    <w:rsid w:val="00081165"/>
    <w:rsid w:val="00082246"/>
    <w:rsid w:val="000830D9"/>
    <w:rsid w:val="000837CC"/>
    <w:rsid w:val="00083F14"/>
    <w:rsid w:val="00086252"/>
    <w:rsid w:val="000913DF"/>
    <w:rsid w:val="00092FB8"/>
    <w:rsid w:val="000955BD"/>
    <w:rsid w:val="00095A7A"/>
    <w:rsid w:val="000961B6"/>
    <w:rsid w:val="000A36DF"/>
    <w:rsid w:val="000A788D"/>
    <w:rsid w:val="000B0C07"/>
    <w:rsid w:val="000B3020"/>
    <w:rsid w:val="000B568F"/>
    <w:rsid w:val="000B7B2A"/>
    <w:rsid w:val="000B7C36"/>
    <w:rsid w:val="000C00C3"/>
    <w:rsid w:val="000C5580"/>
    <w:rsid w:val="000C6979"/>
    <w:rsid w:val="000C7B09"/>
    <w:rsid w:val="000D2B15"/>
    <w:rsid w:val="000D40DB"/>
    <w:rsid w:val="000D4F38"/>
    <w:rsid w:val="000D506C"/>
    <w:rsid w:val="000D58E6"/>
    <w:rsid w:val="000D69F7"/>
    <w:rsid w:val="000D6DA1"/>
    <w:rsid w:val="000D79E9"/>
    <w:rsid w:val="000E152E"/>
    <w:rsid w:val="000E20FE"/>
    <w:rsid w:val="000E2CEC"/>
    <w:rsid w:val="000E314E"/>
    <w:rsid w:val="000E5902"/>
    <w:rsid w:val="000E60D4"/>
    <w:rsid w:val="000E6864"/>
    <w:rsid w:val="000E7E5C"/>
    <w:rsid w:val="000F03B8"/>
    <w:rsid w:val="000F11DE"/>
    <w:rsid w:val="000F578D"/>
    <w:rsid w:val="000F5B7F"/>
    <w:rsid w:val="000F6979"/>
    <w:rsid w:val="0010047E"/>
    <w:rsid w:val="00103157"/>
    <w:rsid w:val="001055F7"/>
    <w:rsid w:val="0010650F"/>
    <w:rsid w:val="00106DF4"/>
    <w:rsid w:val="001115BA"/>
    <w:rsid w:val="001137AF"/>
    <w:rsid w:val="00115483"/>
    <w:rsid w:val="00117902"/>
    <w:rsid w:val="001211EF"/>
    <w:rsid w:val="001237F6"/>
    <w:rsid w:val="00124924"/>
    <w:rsid w:val="00124AD3"/>
    <w:rsid w:val="00126864"/>
    <w:rsid w:val="00127340"/>
    <w:rsid w:val="00127A3B"/>
    <w:rsid w:val="001367FE"/>
    <w:rsid w:val="00136B5C"/>
    <w:rsid w:val="00141173"/>
    <w:rsid w:val="00141382"/>
    <w:rsid w:val="00142E03"/>
    <w:rsid w:val="00143164"/>
    <w:rsid w:val="00145F19"/>
    <w:rsid w:val="0014696A"/>
    <w:rsid w:val="001501AF"/>
    <w:rsid w:val="001518BA"/>
    <w:rsid w:val="0015419B"/>
    <w:rsid w:val="00154883"/>
    <w:rsid w:val="001557DA"/>
    <w:rsid w:val="001558C7"/>
    <w:rsid w:val="001568F3"/>
    <w:rsid w:val="00160298"/>
    <w:rsid w:val="00160CB5"/>
    <w:rsid w:val="00160E87"/>
    <w:rsid w:val="00161074"/>
    <w:rsid w:val="00161134"/>
    <w:rsid w:val="00161812"/>
    <w:rsid w:val="00164E48"/>
    <w:rsid w:val="001650B7"/>
    <w:rsid w:val="00172A94"/>
    <w:rsid w:val="001741C2"/>
    <w:rsid w:val="00175572"/>
    <w:rsid w:val="0017559A"/>
    <w:rsid w:val="00176C8C"/>
    <w:rsid w:val="00176EF4"/>
    <w:rsid w:val="00184232"/>
    <w:rsid w:val="00185737"/>
    <w:rsid w:val="00186D55"/>
    <w:rsid w:val="0019141E"/>
    <w:rsid w:val="001922F8"/>
    <w:rsid w:val="0019599C"/>
    <w:rsid w:val="00195ED5"/>
    <w:rsid w:val="00195FC6"/>
    <w:rsid w:val="0019731C"/>
    <w:rsid w:val="00197BB5"/>
    <w:rsid w:val="001A4649"/>
    <w:rsid w:val="001A4719"/>
    <w:rsid w:val="001A5868"/>
    <w:rsid w:val="001A689A"/>
    <w:rsid w:val="001B3651"/>
    <w:rsid w:val="001B3A47"/>
    <w:rsid w:val="001B65BB"/>
    <w:rsid w:val="001C041F"/>
    <w:rsid w:val="001C336A"/>
    <w:rsid w:val="001C6D2B"/>
    <w:rsid w:val="001D0865"/>
    <w:rsid w:val="001D0909"/>
    <w:rsid w:val="001D0A35"/>
    <w:rsid w:val="001D1641"/>
    <w:rsid w:val="001D33C6"/>
    <w:rsid w:val="001D410B"/>
    <w:rsid w:val="001D4499"/>
    <w:rsid w:val="001D5BC5"/>
    <w:rsid w:val="001D617B"/>
    <w:rsid w:val="001D68AD"/>
    <w:rsid w:val="001E250E"/>
    <w:rsid w:val="001E2928"/>
    <w:rsid w:val="001E3DBE"/>
    <w:rsid w:val="001E5333"/>
    <w:rsid w:val="001E631D"/>
    <w:rsid w:val="001F2B3D"/>
    <w:rsid w:val="001F44A0"/>
    <w:rsid w:val="001F593D"/>
    <w:rsid w:val="00200399"/>
    <w:rsid w:val="002015AE"/>
    <w:rsid w:val="0020248F"/>
    <w:rsid w:val="0020366B"/>
    <w:rsid w:val="002037B7"/>
    <w:rsid w:val="0020407D"/>
    <w:rsid w:val="00204276"/>
    <w:rsid w:val="002051E3"/>
    <w:rsid w:val="00206825"/>
    <w:rsid w:val="00206CBC"/>
    <w:rsid w:val="002076D8"/>
    <w:rsid w:val="0021028B"/>
    <w:rsid w:val="002106BD"/>
    <w:rsid w:val="00211953"/>
    <w:rsid w:val="00211D6C"/>
    <w:rsid w:val="002125A6"/>
    <w:rsid w:val="00212F76"/>
    <w:rsid w:val="00212FF2"/>
    <w:rsid w:val="00214DBC"/>
    <w:rsid w:val="00215285"/>
    <w:rsid w:val="002168DE"/>
    <w:rsid w:val="0021761E"/>
    <w:rsid w:val="002178E2"/>
    <w:rsid w:val="00220119"/>
    <w:rsid w:val="00221279"/>
    <w:rsid w:val="002212B1"/>
    <w:rsid w:val="0022640C"/>
    <w:rsid w:val="002300E5"/>
    <w:rsid w:val="00230FD7"/>
    <w:rsid w:val="00232565"/>
    <w:rsid w:val="0023571E"/>
    <w:rsid w:val="00235BC6"/>
    <w:rsid w:val="0023764C"/>
    <w:rsid w:val="0023765A"/>
    <w:rsid w:val="002414C0"/>
    <w:rsid w:val="00242000"/>
    <w:rsid w:val="00242233"/>
    <w:rsid w:val="0024233F"/>
    <w:rsid w:val="002449C0"/>
    <w:rsid w:val="00247004"/>
    <w:rsid w:val="00251DB8"/>
    <w:rsid w:val="00253889"/>
    <w:rsid w:val="00254678"/>
    <w:rsid w:val="0025627A"/>
    <w:rsid w:val="00256A88"/>
    <w:rsid w:val="00256D2C"/>
    <w:rsid w:val="0025746E"/>
    <w:rsid w:val="00261366"/>
    <w:rsid w:val="002618CE"/>
    <w:rsid w:val="002646FC"/>
    <w:rsid w:val="00265CB5"/>
    <w:rsid w:val="0027083B"/>
    <w:rsid w:val="002728D4"/>
    <w:rsid w:val="00272900"/>
    <w:rsid w:val="00275ECE"/>
    <w:rsid w:val="00276BB5"/>
    <w:rsid w:val="00283A73"/>
    <w:rsid w:val="00284DE6"/>
    <w:rsid w:val="002850F6"/>
    <w:rsid w:val="002852A5"/>
    <w:rsid w:val="00285FAE"/>
    <w:rsid w:val="0028737C"/>
    <w:rsid w:val="002905C0"/>
    <w:rsid w:val="00290AC0"/>
    <w:rsid w:val="00291378"/>
    <w:rsid w:val="00292C6B"/>
    <w:rsid w:val="00292DA5"/>
    <w:rsid w:val="00293224"/>
    <w:rsid w:val="00293328"/>
    <w:rsid w:val="00294962"/>
    <w:rsid w:val="0029630A"/>
    <w:rsid w:val="0029643A"/>
    <w:rsid w:val="002A0356"/>
    <w:rsid w:val="002A362E"/>
    <w:rsid w:val="002A3B41"/>
    <w:rsid w:val="002A49B9"/>
    <w:rsid w:val="002A5691"/>
    <w:rsid w:val="002A7A9A"/>
    <w:rsid w:val="002B158B"/>
    <w:rsid w:val="002B3822"/>
    <w:rsid w:val="002B3868"/>
    <w:rsid w:val="002B59F3"/>
    <w:rsid w:val="002B6751"/>
    <w:rsid w:val="002C122F"/>
    <w:rsid w:val="002C1966"/>
    <w:rsid w:val="002C75A7"/>
    <w:rsid w:val="002C7CD4"/>
    <w:rsid w:val="002D0F64"/>
    <w:rsid w:val="002D1E86"/>
    <w:rsid w:val="002D2D85"/>
    <w:rsid w:val="002D31B9"/>
    <w:rsid w:val="002D3E8D"/>
    <w:rsid w:val="002D58E8"/>
    <w:rsid w:val="002D76DD"/>
    <w:rsid w:val="002E28CB"/>
    <w:rsid w:val="002E4779"/>
    <w:rsid w:val="002E53DC"/>
    <w:rsid w:val="002E6EB7"/>
    <w:rsid w:val="002F2CB2"/>
    <w:rsid w:val="002F4972"/>
    <w:rsid w:val="002F6107"/>
    <w:rsid w:val="002F6F5C"/>
    <w:rsid w:val="002F76C5"/>
    <w:rsid w:val="00301741"/>
    <w:rsid w:val="00301A7D"/>
    <w:rsid w:val="003021E1"/>
    <w:rsid w:val="00310E4B"/>
    <w:rsid w:val="003111E1"/>
    <w:rsid w:val="003111FD"/>
    <w:rsid w:val="00311225"/>
    <w:rsid w:val="003126AC"/>
    <w:rsid w:val="0031280E"/>
    <w:rsid w:val="00313031"/>
    <w:rsid w:val="0031562A"/>
    <w:rsid w:val="003160F7"/>
    <w:rsid w:val="00316C8F"/>
    <w:rsid w:val="00320E57"/>
    <w:rsid w:val="00321160"/>
    <w:rsid w:val="00321C4E"/>
    <w:rsid w:val="00324FFD"/>
    <w:rsid w:val="003250DE"/>
    <w:rsid w:val="00325648"/>
    <w:rsid w:val="0033146A"/>
    <w:rsid w:val="00333FCC"/>
    <w:rsid w:val="00334A6F"/>
    <w:rsid w:val="00336AC2"/>
    <w:rsid w:val="00337571"/>
    <w:rsid w:val="00340AB9"/>
    <w:rsid w:val="00343AE7"/>
    <w:rsid w:val="003457CC"/>
    <w:rsid w:val="00345E5D"/>
    <w:rsid w:val="00345EA6"/>
    <w:rsid w:val="0034608B"/>
    <w:rsid w:val="003461E6"/>
    <w:rsid w:val="00354549"/>
    <w:rsid w:val="00354CBC"/>
    <w:rsid w:val="003567D2"/>
    <w:rsid w:val="003612E1"/>
    <w:rsid w:val="00361E2B"/>
    <w:rsid w:val="00362D58"/>
    <w:rsid w:val="003632FD"/>
    <w:rsid w:val="00364406"/>
    <w:rsid w:val="0036506F"/>
    <w:rsid w:val="0036672C"/>
    <w:rsid w:val="00371198"/>
    <w:rsid w:val="00372C55"/>
    <w:rsid w:val="003757E2"/>
    <w:rsid w:val="00376153"/>
    <w:rsid w:val="00377F35"/>
    <w:rsid w:val="00380389"/>
    <w:rsid w:val="00381611"/>
    <w:rsid w:val="003817EC"/>
    <w:rsid w:val="0038244D"/>
    <w:rsid w:val="003840C8"/>
    <w:rsid w:val="00384BF2"/>
    <w:rsid w:val="00385963"/>
    <w:rsid w:val="0039446E"/>
    <w:rsid w:val="00394AF4"/>
    <w:rsid w:val="003A35F7"/>
    <w:rsid w:val="003A514B"/>
    <w:rsid w:val="003A6193"/>
    <w:rsid w:val="003B0775"/>
    <w:rsid w:val="003B1C79"/>
    <w:rsid w:val="003B397D"/>
    <w:rsid w:val="003B5B21"/>
    <w:rsid w:val="003C2F6C"/>
    <w:rsid w:val="003C3C1A"/>
    <w:rsid w:val="003D0584"/>
    <w:rsid w:val="003D1DAB"/>
    <w:rsid w:val="003D1F91"/>
    <w:rsid w:val="003D20F0"/>
    <w:rsid w:val="003D3531"/>
    <w:rsid w:val="003D6170"/>
    <w:rsid w:val="003E0CD9"/>
    <w:rsid w:val="003E1752"/>
    <w:rsid w:val="003E38F3"/>
    <w:rsid w:val="003E59B2"/>
    <w:rsid w:val="003E66EB"/>
    <w:rsid w:val="003E7792"/>
    <w:rsid w:val="003E7BE5"/>
    <w:rsid w:val="003F1615"/>
    <w:rsid w:val="003F16D7"/>
    <w:rsid w:val="003F1C3D"/>
    <w:rsid w:val="003F1E23"/>
    <w:rsid w:val="003F2D66"/>
    <w:rsid w:val="003F7FC6"/>
    <w:rsid w:val="0040127A"/>
    <w:rsid w:val="004014A0"/>
    <w:rsid w:val="0040158B"/>
    <w:rsid w:val="00401D40"/>
    <w:rsid w:val="00403612"/>
    <w:rsid w:val="004055A6"/>
    <w:rsid w:val="004102AD"/>
    <w:rsid w:val="00412D23"/>
    <w:rsid w:val="0042039C"/>
    <w:rsid w:val="00420FF9"/>
    <w:rsid w:val="0042158A"/>
    <w:rsid w:val="00423BD7"/>
    <w:rsid w:val="00424F7A"/>
    <w:rsid w:val="00425318"/>
    <w:rsid w:val="00426AC4"/>
    <w:rsid w:val="004278FE"/>
    <w:rsid w:val="00430466"/>
    <w:rsid w:val="004309B1"/>
    <w:rsid w:val="00431748"/>
    <w:rsid w:val="00432A4A"/>
    <w:rsid w:val="00433FD3"/>
    <w:rsid w:val="00434993"/>
    <w:rsid w:val="00435394"/>
    <w:rsid w:val="00437E03"/>
    <w:rsid w:val="0044127C"/>
    <w:rsid w:val="00444FFC"/>
    <w:rsid w:val="00445258"/>
    <w:rsid w:val="00445510"/>
    <w:rsid w:val="00450D40"/>
    <w:rsid w:val="004520EB"/>
    <w:rsid w:val="00454A44"/>
    <w:rsid w:val="00455E73"/>
    <w:rsid w:val="004569EE"/>
    <w:rsid w:val="004575B6"/>
    <w:rsid w:val="00457DEF"/>
    <w:rsid w:val="00460062"/>
    <w:rsid w:val="0046008A"/>
    <w:rsid w:val="004609CC"/>
    <w:rsid w:val="004610D0"/>
    <w:rsid w:val="004715FF"/>
    <w:rsid w:val="00471637"/>
    <w:rsid w:val="00474064"/>
    <w:rsid w:val="004743A0"/>
    <w:rsid w:val="0047446B"/>
    <w:rsid w:val="00474BC0"/>
    <w:rsid w:val="004756C1"/>
    <w:rsid w:val="004757B8"/>
    <w:rsid w:val="00476B53"/>
    <w:rsid w:val="0047716A"/>
    <w:rsid w:val="0048081E"/>
    <w:rsid w:val="00481C9B"/>
    <w:rsid w:val="00482BCA"/>
    <w:rsid w:val="0048340B"/>
    <w:rsid w:val="0048514D"/>
    <w:rsid w:val="00485A19"/>
    <w:rsid w:val="004877B6"/>
    <w:rsid w:val="00490F9A"/>
    <w:rsid w:val="0049499B"/>
    <w:rsid w:val="00496ABD"/>
    <w:rsid w:val="004A072B"/>
    <w:rsid w:val="004A1037"/>
    <w:rsid w:val="004A1986"/>
    <w:rsid w:val="004A4DD1"/>
    <w:rsid w:val="004A4E4E"/>
    <w:rsid w:val="004A5EB4"/>
    <w:rsid w:val="004A65B5"/>
    <w:rsid w:val="004B0262"/>
    <w:rsid w:val="004B2115"/>
    <w:rsid w:val="004B379A"/>
    <w:rsid w:val="004B3D1D"/>
    <w:rsid w:val="004B4CED"/>
    <w:rsid w:val="004B4D47"/>
    <w:rsid w:val="004B5180"/>
    <w:rsid w:val="004B5523"/>
    <w:rsid w:val="004B7BC2"/>
    <w:rsid w:val="004B7D0F"/>
    <w:rsid w:val="004C464C"/>
    <w:rsid w:val="004C50BF"/>
    <w:rsid w:val="004C5880"/>
    <w:rsid w:val="004C73E4"/>
    <w:rsid w:val="004C7F72"/>
    <w:rsid w:val="004D140D"/>
    <w:rsid w:val="004D526F"/>
    <w:rsid w:val="004D7D30"/>
    <w:rsid w:val="004E7D5B"/>
    <w:rsid w:val="004F0C62"/>
    <w:rsid w:val="004F3C9F"/>
    <w:rsid w:val="004F67B6"/>
    <w:rsid w:val="004F738E"/>
    <w:rsid w:val="004F77B6"/>
    <w:rsid w:val="005028BE"/>
    <w:rsid w:val="00504431"/>
    <w:rsid w:val="005051DC"/>
    <w:rsid w:val="005102F8"/>
    <w:rsid w:val="0051038C"/>
    <w:rsid w:val="0051084C"/>
    <w:rsid w:val="005113BA"/>
    <w:rsid w:val="00511FF9"/>
    <w:rsid w:val="0051443A"/>
    <w:rsid w:val="00514976"/>
    <w:rsid w:val="00514F05"/>
    <w:rsid w:val="00515499"/>
    <w:rsid w:val="0052297E"/>
    <w:rsid w:val="005249D2"/>
    <w:rsid w:val="00527A1B"/>
    <w:rsid w:val="00527B6D"/>
    <w:rsid w:val="00531A6B"/>
    <w:rsid w:val="005334C3"/>
    <w:rsid w:val="00533D8A"/>
    <w:rsid w:val="00535077"/>
    <w:rsid w:val="00535C49"/>
    <w:rsid w:val="00536BA2"/>
    <w:rsid w:val="00541869"/>
    <w:rsid w:val="005418EE"/>
    <w:rsid w:val="0054409F"/>
    <w:rsid w:val="0054479B"/>
    <w:rsid w:val="00544C40"/>
    <w:rsid w:val="00545687"/>
    <w:rsid w:val="00547943"/>
    <w:rsid w:val="00547AC4"/>
    <w:rsid w:val="0055125B"/>
    <w:rsid w:val="00552956"/>
    <w:rsid w:val="00553702"/>
    <w:rsid w:val="00553B5B"/>
    <w:rsid w:val="00554901"/>
    <w:rsid w:val="00554F0A"/>
    <w:rsid w:val="00560E35"/>
    <w:rsid w:val="005638B0"/>
    <w:rsid w:val="00563B9E"/>
    <w:rsid w:val="005649A5"/>
    <w:rsid w:val="005650E8"/>
    <w:rsid w:val="0057099F"/>
    <w:rsid w:val="00571D8B"/>
    <w:rsid w:val="005731EA"/>
    <w:rsid w:val="00574ABB"/>
    <w:rsid w:val="00577609"/>
    <w:rsid w:val="0057766B"/>
    <w:rsid w:val="005848AE"/>
    <w:rsid w:val="00584A4A"/>
    <w:rsid w:val="005851C3"/>
    <w:rsid w:val="00586C04"/>
    <w:rsid w:val="00590F32"/>
    <w:rsid w:val="00591895"/>
    <w:rsid w:val="0059197B"/>
    <w:rsid w:val="00593561"/>
    <w:rsid w:val="005936D0"/>
    <w:rsid w:val="00595020"/>
    <w:rsid w:val="00595C1B"/>
    <w:rsid w:val="00596D32"/>
    <w:rsid w:val="005A06A2"/>
    <w:rsid w:val="005A1D62"/>
    <w:rsid w:val="005A2571"/>
    <w:rsid w:val="005A2AB7"/>
    <w:rsid w:val="005A31FE"/>
    <w:rsid w:val="005A3465"/>
    <w:rsid w:val="005A3BD6"/>
    <w:rsid w:val="005A5C12"/>
    <w:rsid w:val="005A681B"/>
    <w:rsid w:val="005A69B8"/>
    <w:rsid w:val="005A6A06"/>
    <w:rsid w:val="005A6E0E"/>
    <w:rsid w:val="005A7795"/>
    <w:rsid w:val="005A7886"/>
    <w:rsid w:val="005B008C"/>
    <w:rsid w:val="005B096F"/>
    <w:rsid w:val="005B20E1"/>
    <w:rsid w:val="005B29E7"/>
    <w:rsid w:val="005B3C02"/>
    <w:rsid w:val="005B4655"/>
    <w:rsid w:val="005B6B41"/>
    <w:rsid w:val="005C31EA"/>
    <w:rsid w:val="005C34B7"/>
    <w:rsid w:val="005C5B83"/>
    <w:rsid w:val="005C5CAB"/>
    <w:rsid w:val="005C63C8"/>
    <w:rsid w:val="005C7515"/>
    <w:rsid w:val="005D14DE"/>
    <w:rsid w:val="005D33CF"/>
    <w:rsid w:val="005D39F6"/>
    <w:rsid w:val="005D3DB6"/>
    <w:rsid w:val="005D405B"/>
    <w:rsid w:val="005D425D"/>
    <w:rsid w:val="005D4F6B"/>
    <w:rsid w:val="005D504D"/>
    <w:rsid w:val="005D52A5"/>
    <w:rsid w:val="005D5CF2"/>
    <w:rsid w:val="005D7A9E"/>
    <w:rsid w:val="005E1012"/>
    <w:rsid w:val="005E28E9"/>
    <w:rsid w:val="005E2EBE"/>
    <w:rsid w:val="005E4450"/>
    <w:rsid w:val="005E4AEB"/>
    <w:rsid w:val="005E4F50"/>
    <w:rsid w:val="005E5432"/>
    <w:rsid w:val="005E6FC0"/>
    <w:rsid w:val="005E7ECC"/>
    <w:rsid w:val="005F01AA"/>
    <w:rsid w:val="005F031E"/>
    <w:rsid w:val="005F3090"/>
    <w:rsid w:val="005F67CF"/>
    <w:rsid w:val="005F7551"/>
    <w:rsid w:val="00602D22"/>
    <w:rsid w:val="006038B8"/>
    <w:rsid w:val="00603A36"/>
    <w:rsid w:val="00604B96"/>
    <w:rsid w:val="00605973"/>
    <w:rsid w:val="00605E69"/>
    <w:rsid w:val="006124D1"/>
    <w:rsid w:val="00613DD7"/>
    <w:rsid w:val="00616FA4"/>
    <w:rsid w:val="00623825"/>
    <w:rsid w:val="00624436"/>
    <w:rsid w:val="00627952"/>
    <w:rsid w:val="006317E2"/>
    <w:rsid w:val="00633DE3"/>
    <w:rsid w:val="00634BCC"/>
    <w:rsid w:val="006407C0"/>
    <w:rsid w:val="00641620"/>
    <w:rsid w:val="00641CBA"/>
    <w:rsid w:val="00642883"/>
    <w:rsid w:val="006431D0"/>
    <w:rsid w:val="00643C32"/>
    <w:rsid w:val="00643C38"/>
    <w:rsid w:val="00646F19"/>
    <w:rsid w:val="00647BDA"/>
    <w:rsid w:val="006513F3"/>
    <w:rsid w:val="00651F8C"/>
    <w:rsid w:val="00653A36"/>
    <w:rsid w:val="00654A37"/>
    <w:rsid w:val="00655BB9"/>
    <w:rsid w:val="00661476"/>
    <w:rsid w:val="00663E4D"/>
    <w:rsid w:val="0066405C"/>
    <w:rsid w:val="006650EC"/>
    <w:rsid w:val="00665374"/>
    <w:rsid w:val="006702B5"/>
    <w:rsid w:val="0067246C"/>
    <w:rsid w:val="006735E8"/>
    <w:rsid w:val="0067445B"/>
    <w:rsid w:val="00674997"/>
    <w:rsid w:val="00675EEC"/>
    <w:rsid w:val="00676A6E"/>
    <w:rsid w:val="00677879"/>
    <w:rsid w:val="0068069F"/>
    <w:rsid w:val="00681136"/>
    <w:rsid w:val="00681825"/>
    <w:rsid w:val="0068235B"/>
    <w:rsid w:val="0068262D"/>
    <w:rsid w:val="00686A38"/>
    <w:rsid w:val="006932CE"/>
    <w:rsid w:val="0069373F"/>
    <w:rsid w:val="00694957"/>
    <w:rsid w:val="00695275"/>
    <w:rsid w:val="0069575E"/>
    <w:rsid w:val="00695B10"/>
    <w:rsid w:val="0069664D"/>
    <w:rsid w:val="0069688F"/>
    <w:rsid w:val="00696C85"/>
    <w:rsid w:val="006A0D60"/>
    <w:rsid w:val="006A3F6F"/>
    <w:rsid w:val="006A640E"/>
    <w:rsid w:val="006A7E77"/>
    <w:rsid w:val="006B14A7"/>
    <w:rsid w:val="006B1863"/>
    <w:rsid w:val="006B19A6"/>
    <w:rsid w:val="006B37A3"/>
    <w:rsid w:val="006B5E90"/>
    <w:rsid w:val="006B6D59"/>
    <w:rsid w:val="006B710C"/>
    <w:rsid w:val="006C1BB2"/>
    <w:rsid w:val="006C3C83"/>
    <w:rsid w:val="006C4CBD"/>
    <w:rsid w:val="006C6542"/>
    <w:rsid w:val="006C717C"/>
    <w:rsid w:val="006C7963"/>
    <w:rsid w:val="006D11A4"/>
    <w:rsid w:val="006D3B4F"/>
    <w:rsid w:val="006D6574"/>
    <w:rsid w:val="006E0BB4"/>
    <w:rsid w:val="006E0F84"/>
    <w:rsid w:val="006E1F62"/>
    <w:rsid w:val="006E20E6"/>
    <w:rsid w:val="006E4199"/>
    <w:rsid w:val="006E4790"/>
    <w:rsid w:val="006F0744"/>
    <w:rsid w:val="006F1BE0"/>
    <w:rsid w:val="006F278B"/>
    <w:rsid w:val="006F4A2B"/>
    <w:rsid w:val="006F5D72"/>
    <w:rsid w:val="006F798C"/>
    <w:rsid w:val="006F7BF9"/>
    <w:rsid w:val="006F7F72"/>
    <w:rsid w:val="00700874"/>
    <w:rsid w:val="00700B4C"/>
    <w:rsid w:val="00700D07"/>
    <w:rsid w:val="00701BD8"/>
    <w:rsid w:val="00702DC4"/>
    <w:rsid w:val="00703344"/>
    <w:rsid w:val="00703F91"/>
    <w:rsid w:val="007045A4"/>
    <w:rsid w:val="007052A8"/>
    <w:rsid w:val="007052D1"/>
    <w:rsid w:val="0070551A"/>
    <w:rsid w:val="00707237"/>
    <w:rsid w:val="00707363"/>
    <w:rsid w:val="0071083B"/>
    <w:rsid w:val="00711277"/>
    <w:rsid w:val="007131B8"/>
    <w:rsid w:val="00714252"/>
    <w:rsid w:val="007159CE"/>
    <w:rsid w:val="00715CD2"/>
    <w:rsid w:val="00716095"/>
    <w:rsid w:val="00720A8E"/>
    <w:rsid w:val="00724D20"/>
    <w:rsid w:val="007259C6"/>
    <w:rsid w:val="00731183"/>
    <w:rsid w:val="00734943"/>
    <w:rsid w:val="0073551D"/>
    <w:rsid w:val="00735A55"/>
    <w:rsid w:val="007373CA"/>
    <w:rsid w:val="00744A47"/>
    <w:rsid w:val="00744A5D"/>
    <w:rsid w:val="00751A9E"/>
    <w:rsid w:val="007520F4"/>
    <w:rsid w:val="0075321D"/>
    <w:rsid w:val="00755754"/>
    <w:rsid w:val="00755E3A"/>
    <w:rsid w:val="00755F33"/>
    <w:rsid w:val="00763291"/>
    <w:rsid w:val="00764B24"/>
    <w:rsid w:val="007671CE"/>
    <w:rsid w:val="00771645"/>
    <w:rsid w:val="00774093"/>
    <w:rsid w:val="007755BA"/>
    <w:rsid w:val="007758C3"/>
    <w:rsid w:val="00776384"/>
    <w:rsid w:val="00776B76"/>
    <w:rsid w:val="00777D6B"/>
    <w:rsid w:val="0078026C"/>
    <w:rsid w:val="00783679"/>
    <w:rsid w:val="00785CD8"/>
    <w:rsid w:val="00785E1B"/>
    <w:rsid w:val="00790594"/>
    <w:rsid w:val="007973CB"/>
    <w:rsid w:val="007A08E7"/>
    <w:rsid w:val="007A590E"/>
    <w:rsid w:val="007A64CD"/>
    <w:rsid w:val="007A6663"/>
    <w:rsid w:val="007A6BD2"/>
    <w:rsid w:val="007B5263"/>
    <w:rsid w:val="007B6083"/>
    <w:rsid w:val="007B7364"/>
    <w:rsid w:val="007B798E"/>
    <w:rsid w:val="007C53D5"/>
    <w:rsid w:val="007C5946"/>
    <w:rsid w:val="007D03A2"/>
    <w:rsid w:val="007D4F8E"/>
    <w:rsid w:val="007D56B8"/>
    <w:rsid w:val="007D706D"/>
    <w:rsid w:val="007E312A"/>
    <w:rsid w:val="007E3AD1"/>
    <w:rsid w:val="007E7811"/>
    <w:rsid w:val="007F2E3A"/>
    <w:rsid w:val="007F5F71"/>
    <w:rsid w:val="00800406"/>
    <w:rsid w:val="008022D7"/>
    <w:rsid w:val="00803755"/>
    <w:rsid w:val="008047E9"/>
    <w:rsid w:val="00804E54"/>
    <w:rsid w:val="00804F80"/>
    <w:rsid w:val="00805638"/>
    <w:rsid w:val="00805A78"/>
    <w:rsid w:val="008069CB"/>
    <w:rsid w:val="00812778"/>
    <w:rsid w:val="008136E0"/>
    <w:rsid w:val="00814DAA"/>
    <w:rsid w:val="00815312"/>
    <w:rsid w:val="0081577F"/>
    <w:rsid w:val="008165FC"/>
    <w:rsid w:val="00824FE4"/>
    <w:rsid w:val="0082596C"/>
    <w:rsid w:val="00825F92"/>
    <w:rsid w:val="0082669C"/>
    <w:rsid w:val="00826843"/>
    <w:rsid w:val="00826BF3"/>
    <w:rsid w:val="008273CD"/>
    <w:rsid w:val="0083097B"/>
    <w:rsid w:val="00833DB0"/>
    <w:rsid w:val="00835F1B"/>
    <w:rsid w:val="00837740"/>
    <w:rsid w:val="00837A2F"/>
    <w:rsid w:val="00840656"/>
    <w:rsid w:val="00840E83"/>
    <w:rsid w:val="0084507C"/>
    <w:rsid w:val="0084688B"/>
    <w:rsid w:val="00847195"/>
    <w:rsid w:val="00847B0D"/>
    <w:rsid w:val="00851078"/>
    <w:rsid w:val="008525F4"/>
    <w:rsid w:val="0086050A"/>
    <w:rsid w:val="00860DA4"/>
    <w:rsid w:val="008624ED"/>
    <w:rsid w:val="00863189"/>
    <w:rsid w:val="0086357D"/>
    <w:rsid w:val="00863699"/>
    <w:rsid w:val="00864B07"/>
    <w:rsid w:val="008714CC"/>
    <w:rsid w:val="00873932"/>
    <w:rsid w:val="00876870"/>
    <w:rsid w:val="0088048F"/>
    <w:rsid w:val="00880850"/>
    <w:rsid w:val="00880CE4"/>
    <w:rsid w:val="008816F1"/>
    <w:rsid w:val="00884D02"/>
    <w:rsid w:val="00885DA3"/>
    <w:rsid w:val="0088708A"/>
    <w:rsid w:val="0089332F"/>
    <w:rsid w:val="00897186"/>
    <w:rsid w:val="00897916"/>
    <w:rsid w:val="008A005C"/>
    <w:rsid w:val="008A28DA"/>
    <w:rsid w:val="008A3D33"/>
    <w:rsid w:val="008A4EE6"/>
    <w:rsid w:val="008A6710"/>
    <w:rsid w:val="008A675E"/>
    <w:rsid w:val="008B0DA4"/>
    <w:rsid w:val="008B16F9"/>
    <w:rsid w:val="008B3B1D"/>
    <w:rsid w:val="008B40CF"/>
    <w:rsid w:val="008B4801"/>
    <w:rsid w:val="008B56E6"/>
    <w:rsid w:val="008B625A"/>
    <w:rsid w:val="008C16C2"/>
    <w:rsid w:val="008C1D9E"/>
    <w:rsid w:val="008C21B3"/>
    <w:rsid w:val="008D1D03"/>
    <w:rsid w:val="008D2319"/>
    <w:rsid w:val="008D2638"/>
    <w:rsid w:val="008D3DBC"/>
    <w:rsid w:val="008D4639"/>
    <w:rsid w:val="008D4D5A"/>
    <w:rsid w:val="008E299D"/>
    <w:rsid w:val="008E3C60"/>
    <w:rsid w:val="008E5BE2"/>
    <w:rsid w:val="008E6DD6"/>
    <w:rsid w:val="008F1246"/>
    <w:rsid w:val="008F1ED5"/>
    <w:rsid w:val="008F481F"/>
    <w:rsid w:val="008F59B9"/>
    <w:rsid w:val="008F5B44"/>
    <w:rsid w:val="008F5D88"/>
    <w:rsid w:val="008F6677"/>
    <w:rsid w:val="008F7F36"/>
    <w:rsid w:val="00901A48"/>
    <w:rsid w:val="009020E2"/>
    <w:rsid w:val="009032CE"/>
    <w:rsid w:val="009047BE"/>
    <w:rsid w:val="009066E1"/>
    <w:rsid w:val="009071BF"/>
    <w:rsid w:val="00907443"/>
    <w:rsid w:val="009103B0"/>
    <w:rsid w:val="00910CD3"/>
    <w:rsid w:val="009140BE"/>
    <w:rsid w:val="00916693"/>
    <w:rsid w:val="00920B14"/>
    <w:rsid w:val="00921219"/>
    <w:rsid w:val="00921C04"/>
    <w:rsid w:val="00924CA3"/>
    <w:rsid w:val="00925D91"/>
    <w:rsid w:val="00930CA1"/>
    <w:rsid w:val="0093133A"/>
    <w:rsid w:val="009315B9"/>
    <w:rsid w:val="00931EC0"/>
    <w:rsid w:val="00931F39"/>
    <w:rsid w:val="009357C7"/>
    <w:rsid w:val="00935BC3"/>
    <w:rsid w:val="00937004"/>
    <w:rsid w:val="009373BC"/>
    <w:rsid w:val="00940E3E"/>
    <w:rsid w:val="00943DE9"/>
    <w:rsid w:val="00944A6C"/>
    <w:rsid w:val="00944C60"/>
    <w:rsid w:val="0095398A"/>
    <w:rsid w:val="00953BD3"/>
    <w:rsid w:val="00954AD9"/>
    <w:rsid w:val="00954AEE"/>
    <w:rsid w:val="009571CB"/>
    <w:rsid w:val="00957B80"/>
    <w:rsid w:val="00961050"/>
    <w:rsid w:val="00961436"/>
    <w:rsid w:val="009650B2"/>
    <w:rsid w:val="00967D6C"/>
    <w:rsid w:val="0097492E"/>
    <w:rsid w:val="00975DBF"/>
    <w:rsid w:val="00976483"/>
    <w:rsid w:val="00976D7D"/>
    <w:rsid w:val="0098134A"/>
    <w:rsid w:val="00981FED"/>
    <w:rsid w:val="0098231E"/>
    <w:rsid w:val="00983083"/>
    <w:rsid w:val="00983683"/>
    <w:rsid w:val="00984762"/>
    <w:rsid w:val="00984CDA"/>
    <w:rsid w:val="00986C43"/>
    <w:rsid w:val="0099061F"/>
    <w:rsid w:val="0099260F"/>
    <w:rsid w:val="00995C28"/>
    <w:rsid w:val="00996FB9"/>
    <w:rsid w:val="00997141"/>
    <w:rsid w:val="009A10ED"/>
    <w:rsid w:val="009A3B61"/>
    <w:rsid w:val="009A5162"/>
    <w:rsid w:val="009A5885"/>
    <w:rsid w:val="009B0F03"/>
    <w:rsid w:val="009B2CFA"/>
    <w:rsid w:val="009B3B3A"/>
    <w:rsid w:val="009B412B"/>
    <w:rsid w:val="009B418D"/>
    <w:rsid w:val="009B461E"/>
    <w:rsid w:val="009B4A22"/>
    <w:rsid w:val="009B5DB6"/>
    <w:rsid w:val="009B70BA"/>
    <w:rsid w:val="009B7B77"/>
    <w:rsid w:val="009B7E3F"/>
    <w:rsid w:val="009C007C"/>
    <w:rsid w:val="009C142A"/>
    <w:rsid w:val="009C1E93"/>
    <w:rsid w:val="009C1EB9"/>
    <w:rsid w:val="009C28D7"/>
    <w:rsid w:val="009C327E"/>
    <w:rsid w:val="009C3C4C"/>
    <w:rsid w:val="009C521C"/>
    <w:rsid w:val="009C7E44"/>
    <w:rsid w:val="009D07FC"/>
    <w:rsid w:val="009D3C71"/>
    <w:rsid w:val="009D5219"/>
    <w:rsid w:val="009D7032"/>
    <w:rsid w:val="009D78FD"/>
    <w:rsid w:val="009E0510"/>
    <w:rsid w:val="009E07DD"/>
    <w:rsid w:val="009E10ED"/>
    <w:rsid w:val="009E1800"/>
    <w:rsid w:val="009E248B"/>
    <w:rsid w:val="009E35AC"/>
    <w:rsid w:val="009E6C98"/>
    <w:rsid w:val="009E71D8"/>
    <w:rsid w:val="009E7C38"/>
    <w:rsid w:val="009F04EC"/>
    <w:rsid w:val="009F1396"/>
    <w:rsid w:val="009F3836"/>
    <w:rsid w:val="009F5CDD"/>
    <w:rsid w:val="009F602D"/>
    <w:rsid w:val="009F6B0D"/>
    <w:rsid w:val="009F7489"/>
    <w:rsid w:val="009F7B4B"/>
    <w:rsid w:val="00A00F8D"/>
    <w:rsid w:val="00A02D23"/>
    <w:rsid w:val="00A02F1E"/>
    <w:rsid w:val="00A038D0"/>
    <w:rsid w:val="00A03EAC"/>
    <w:rsid w:val="00A0616E"/>
    <w:rsid w:val="00A07F34"/>
    <w:rsid w:val="00A11421"/>
    <w:rsid w:val="00A12C35"/>
    <w:rsid w:val="00A167D5"/>
    <w:rsid w:val="00A16876"/>
    <w:rsid w:val="00A21D0D"/>
    <w:rsid w:val="00A23BC5"/>
    <w:rsid w:val="00A24DCD"/>
    <w:rsid w:val="00A309D7"/>
    <w:rsid w:val="00A30CFB"/>
    <w:rsid w:val="00A31543"/>
    <w:rsid w:val="00A31B27"/>
    <w:rsid w:val="00A31BB3"/>
    <w:rsid w:val="00A324C9"/>
    <w:rsid w:val="00A33FDF"/>
    <w:rsid w:val="00A347B8"/>
    <w:rsid w:val="00A36BCB"/>
    <w:rsid w:val="00A41008"/>
    <w:rsid w:val="00A412B3"/>
    <w:rsid w:val="00A44897"/>
    <w:rsid w:val="00A44B06"/>
    <w:rsid w:val="00A4560F"/>
    <w:rsid w:val="00A4584D"/>
    <w:rsid w:val="00A46AD2"/>
    <w:rsid w:val="00A474A4"/>
    <w:rsid w:val="00A53770"/>
    <w:rsid w:val="00A55733"/>
    <w:rsid w:val="00A57F2F"/>
    <w:rsid w:val="00A6235B"/>
    <w:rsid w:val="00A62AA6"/>
    <w:rsid w:val="00A642BD"/>
    <w:rsid w:val="00A66520"/>
    <w:rsid w:val="00A72571"/>
    <w:rsid w:val="00A72E0E"/>
    <w:rsid w:val="00A74D91"/>
    <w:rsid w:val="00A778C9"/>
    <w:rsid w:val="00A81D17"/>
    <w:rsid w:val="00A838F0"/>
    <w:rsid w:val="00A85A8A"/>
    <w:rsid w:val="00A86820"/>
    <w:rsid w:val="00A92432"/>
    <w:rsid w:val="00A97982"/>
    <w:rsid w:val="00A97C8B"/>
    <w:rsid w:val="00AA0405"/>
    <w:rsid w:val="00AA176E"/>
    <w:rsid w:val="00AA21C9"/>
    <w:rsid w:val="00AA27EF"/>
    <w:rsid w:val="00AA4818"/>
    <w:rsid w:val="00AA4D53"/>
    <w:rsid w:val="00AB06A2"/>
    <w:rsid w:val="00AB290C"/>
    <w:rsid w:val="00AB3BB9"/>
    <w:rsid w:val="00AB3FEB"/>
    <w:rsid w:val="00AB404F"/>
    <w:rsid w:val="00AB4D72"/>
    <w:rsid w:val="00AB55FD"/>
    <w:rsid w:val="00AB721B"/>
    <w:rsid w:val="00AC4B51"/>
    <w:rsid w:val="00AC7936"/>
    <w:rsid w:val="00AC7F3F"/>
    <w:rsid w:val="00AD0137"/>
    <w:rsid w:val="00AD0367"/>
    <w:rsid w:val="00AD4D0A"/>
    <w:rsid w:val="00AD5680"/>
    <w:rsid w:val="00AD5E92"/>
    <w:rsid w:val="00AE0DE7"/>
    <w:rsid w:val="00AE15EF"/>
    <w:rsid w:val="00AE62D7"/>
    <w:rsid w:val="00AF3A01"/>
    <w:rsid w:val="00AF6BDC"/>
    <w:rsid w:val="00AF7948"/>
    <w:rsid w:val="00B01895"/>
    <w:rsid w:val="00B03AE4"/>
    <w:rsid w:val="00B04C2E"/>
    <w:rsid w:val="00B04E12"/>
    <w:rsid w:val="00B058CE"/>
    <w:rsid w:val="00B07207"/>
    <w:rsid w:val="00B07431"/>
    <w:rsid w:val="00B1092B"/>
    <w:rsid w:val="00B10CDA"/>
    <w:rsid w:val="00B1606E"/>
    <w:rsid w:val="00B16965"/>
    <w:rsid w:val="00B169F4"/>
    <w:rsid w:val="00B16CB5"/>
    <w:rsid w:val="00B17687"/>
    <w:rsid w:val="00B2208D"/>
    <w:rsid w:val="00B2642F"/>
    <w:rsid w:val="00B278E2"/>
    <w:rsid w:val="00B30D41"/>
    <w:rsid w:val="00B315A5"/>
    <w:rsid w:val="00B31B76"/>
    <w:rsid w:val="00B337D9"/>
    <w:rsid w:val="00B35296"/>
    <w:rsid w:val="00B36BE3"/>
    <w:rsid w:val="00B41620"/>
    <w:rsid w:val="00B416D4"/>
    <w:rsid w:val="00B4199C"/>
    <w:rsid w:val="00B472CE"/>
    <w:rsid w:val="00B5135F"/>
    <w:rsid w:val="00B5237A"/>
    <w:rsid w:val="00B5275E"/>
    <w:rsid w:val="00B53687"/>
    <w:rsid w:val="00B545F9"/>
    <w:rsid w:val="00B547B3"/>
    <w:rsid w:val="00B549A4"/>
    <w:rsid w:val="00B549B0"/>
    <w:rsid w:val="00B5569D"/>
    <w:rsid w:val="00B563FE"/>
    <w:rsid w:val="00B60F16"/>
    <w:rsid w:val="00B60F3A"/>
    <w:rsid w:val="00B61752"/>
    <w:rsid w:val="00B63A09"/>
    <w:rsid w:val="00B648F1"/>
    <w:rsid w:val="00B64920"/>
    <w:rsid w:val="00B66E36"/>
    <w:rsid w:val="00B67DCA"/>
    <w:rsid w:val="00B7006B"/>
    <w:rsid w:val="00B720DA"/>
    <w:rsid w:val="00B752F1"/>
    <w:rsid w:val="00B75818"/>
    <w:rsid w:val="00B767D8"/>
    <w:rsid w:val="00B812AC"/>
    <w:rsid w:val="00B818B4"/>
    <w:rsid w:val="00B823A4"/>
    <w:rsid w:val="00B8284C"/>
    <w:rsid w:val="00B82923"/>
    <w:rsid w:val="00B83225"/>
    <w:rsid w:val="00B87F3C"/>
    <w:rsid w:val="00B912DC"/>
    <w:rsid w:val="00B92689"/>
    <w:rsid w:val="00B92844"/>
    <w:rsid w:val="00B92A2D"/>
    <w:rsid w:val="00B94893"/>
    <w:rsid w:val="00B958B1"/>
    <w:rsid w:val="00B95BCF"/>
    <w:rsid w:val="00B96561"/>
    <w:rsid w:val="00B965E4"/>
    <w:rsid w:val="00B96A8D"/>
    <w:rsid w:val="00B96AF5"/>
    <w:rsid w:val="00BA0E83"/>
    <w:rsid w:val="00BA0EC9"/>
    <w:rsid w:val="00BA17CD"/>
    <w:rsid w:val="00BA1A8C"/>
    <w:rsid w:val="00BA1CB5"/>
    <w:rsid w:val="00BA1EC8"/>
    <w:rsid w:val="00BA3CB4"/>
    <w:rsid w:val="00BA4074"/>
    <w:rsid w:val="00BA54CB"/>
    <w:rsid w:val="00BA6117"/>
    <w:rsid w:val="00BA66B7"/>
    <w:rsid w:val="00BB08DE"/>
    <w:rsid w:val="00BB413C"/>
    <w:rsid w:val="00BB534E"/>
    <w:rsid w:val="00BB6B27"/>
    <w:rsid w:val="00BC0C85"/>
    <w:rsid w:val="00BC40BC"/>
    <w:rsid w:val="00BC55E2"/>
    <w:rsid w:val="00BC5909"/>
    <w:rsid w:val="00BC6217"/>
    <w:rsid w:val="00BC6D09"/>
    <w:rsid w:val="00BD045D"/>
    <w:rsid w:val="00BD0CAD"/>
    <w:rsid w:val="00BD36C7"/>
    <w:rsid w:val="00BD3A9A"/>
    <w:rsid w:val="00BD3F5B"/>
    <w:rsid w:val="00BD4FC0"/>
    <w:rsid w:val="00BD7247"/>
    <w:rsid w:val="00BE0654"/>
    <w:rsid w:val="00BE115B"/>
    <w:rsid w:val="00BE1738"/>
    <w:rsid w:val="00BE174D"/>
    <w:rsid w:val="00BE27DE"/>
    <w:rsid w:val="00BE2C5C"/>
    <w:rsid w:val="00BE4C6A"/>
    <w:rsid w:val="00BF0FF8"/>
    <w:rsid w:val="00BF1191"/>
    <w:rsid w:val="00BF287D"/>
    <w:rsid w:val="00BF2DA8"/>
    <w:rsid w:val="00BF4533"/>
    <w:rsid w:val="00BF6104"/>
    <w:rsid w:val="00BF715C"/>
    <w:rsid w:val="00BF7F5B"/>
    <w:rsid w:val="00C02B94"/>
    <w:rsid w:val="00C033E8"/>
    <w:rsid w:val="00C035EE"/>
    <w:rsid w:val="00C036F4"/>
    <w:rsid w:val="00C04079"/>
    <w:rsid w:val="00C042F7"/>
    <w:rsid w:val="00C05593"/>
    <w:rsid w:val="00C06B0F"/>
    <w:rsid w:val="00C0716F"/>
    <w:rsid w:val="00C1253A"/>
    <w:rsid w:val="00C132D9"/>
    <w:rsid w:val="00C138D2"/>
    <w:rsid w:val="00C13EEB"/>
    <w:rsid w:val="00C174F4"/>
    <w:rsid w:val="00C2002B"/>
    <w:rsid w:val="00C21A9A"/>
    <w:rsid w:val="00C221D4"/>
    <w:rsid w:val="00C23A5C"/>
    <w:rsid w:val="00C24796"/>
    <w:rsid w:val="00C24D97"/>
    <w:rsid w:val="00C26B8A"/>
    <w:rsid w:val="00C26EFE"/>
    <w:rsid w:val="00C3063A"/>
    <w:rsid w:val="00C30EF0"/>
    <w:rsid w:val="00C31130"/>
    <w:rsid w:val="00C32968"/>
    <w:rsid w:val="00C33C14"/>
    <w:rsid w:val="00C33E02"/>
    <w:rsid w:val="00C34417"/>
    <w:rsid w:val="00C34826"/>
    <w:rsid w:val="00C35658"/>
    <w:rsid w:val="00C37409"/>
    <w:rsid w:val="00C37C29"/>
    <w:rsid w:val="00C37CAA"/>
    <w:rsid w:val="00C4501D"/>
    <w:rsid w:val="00C465C7"/>
    <w:rsid w:val="00C47342"/>
    <w:rsid w:val="00C47C0F"/>
    <w:rsid w:val="00C50005"/>
    <w:rsid w:val="00C5067E"/>
    <w:rsid w:val="00C520C7"/>
    <w:rsid w:val="00C52FDA"/>
    <w:rsid w:val="00C540E9"/>
    <w:rsid w:val="00C55389"/>
    <w:rsid w:val="00C556B1"/>
    <w:rsid w:val="00C5740C"/>
    <w:rsid w:val="00C575BF"/>
    <w:rsid w:val="00C57F1D"/>
    <w:rsid w:val="00C61FAA"/>
    <w:rsid w:val="00C635C0"/>
    <w:rsid w:val="00C63D20"/>
    <w:rsid w:val="00C64212"/>
    <w:rsid w:val="00C6779B"/>
    <w:rsid w:val="00C71CE0"/>
    <w:rsid w:val="00C757DC"/>
    <w:rsid w:val="00C76A59"/>
    <w:rsid w:val="00C76E34"/>
    <w:rsid w:val="00C774C4"/>
    <w:rsid w:val="00C80B06"/>
    <w:rsid w:val="00C80BE4"/>
    <w:rsid w:val="00C80E30"/>
    <w:rsid w:val="00C851BE"/>
    <w:rsid w:val="00C87BC6"/>
    <w:rsid w:val="00C918AE"/>
    <w:rsid w:val="00C94C34"/>
    <w:rsid w:val="00C95088"/>
    <w:rsid w:val="00C957BB"/>
    <w:rsid w:val="00C96261"/>
    <w:rsid w:val="00CA05CB"/>
    <w:rsid w:val="00CA1722"/>
    <w:rsid w:val="00CA24A9"/>
    <w:rsid w:val="00CA526A"/>
    <w:rsid w:val="00CA530F"/>
    <w:rsid w:val="00CA7FE6"/>
    <w:rsid w:val="00CB0BF4"/>
    <w:rsid w:val="00CB215D"/>
    <w:rsid w:val="00CB294C"/>
    <w:rsid w:val="00CB2DFD"/>
    <w:rsid w:val="00CB40A6"/>
    <w:rsid w:val="00CB41A9"/>
    <w:rsid w:val="00CB7890"/>
    <w:rsid w:val="00CC4A2C"/>
    <w:rsid w:val="00CC5AC7"/>
    <w:rsid w:val="00CC7317"/>
    <w:rsid w:val="00CD3B0B"/>
    <w:rsid w:val="00CD771E"/>
    <w:rsid w:val="00CE07A2"/>
    <w:rsid w:val="00CE2D9A"/>
    <w:rsid w:val="00CE468B"/>
    <w:rsid w:val="00CE5250"/>
    <w:rsid w:val="00CF02BF"/>
    <w:rsid w:val="00CF0F1B"/>
    <w:rsid w:val="00CF1305"/>
    <w:rsid w:val="00CF1409"/>
    <w:rsid w:val="00CF329B"/>
    <w:rsid w:val="00CF47DA"/>
    <w:rsid w:val="00CF538F"/>
    <w:rsid w:val="00CF5E92"/>
    <w:rsid w:val="00CF6EFB"/>
    <w:rsid w:val="00D023B2"/>
    <w:rsid w:val="00D023D3"/>
    <w:rsid w:val="00D04239"/>
    <w:rsid w:val="00D049E5"/>
    <w:rsid w:val="00D05A8C"/>
    <w:rsid w:val="00D0732D"/>
    <w:rsid w:val="00D10BB7"/>
    <w:rsid w:val="00D17A26"/>
    <w:rsid w:val="00D20C8A"/>
    <w:rsid w:val="00D22795"/>
    <w:rsid w:val="00D22D87"/>
    <w:rsid w:val="00D255F5"/>
    <w:rsid w:val="00D27536"/>
    <w:rsid w:val="00D27B3B"/>
    <w:rsid w:val="00D304B2"/>
    <w:rsid w:val="00D314BE"/>
    <w:rsid w:val="00D31FA6"/>
    <w:rsid w:val="00D34B15"/>
    <w:rsid w:val="00D35902"/>
    <w:rsid w:val="00D35F01"/>
    <w:rsid w:val="00D40617"/>
    <w:rsid w:val="00D40A0B"/>
    <w:rsid w:val="00D425B7"/>
    <w:rsid w:val="00D43822"/>
    <w:rsid w:val="00D47B87"/>
    <w:rsid w:val="00D47C19"/>
    <w:rsid w:val="00D50031"/>
    <w:rsid w:val="00D51DA7"/>
    <w:rsid w:val="00D53DB7"/>
    <w:rsid w:val="00D54080"/>
    <w:rsid w:val="00D54ABD"/>
    <w:rsid w:val="00D54EAB"/>
    <w:rsid w:val="00D55294"/>
    <w:rsid w:val="00D55A8E"/>
    <w:rsid w:val="00D57821"/>
    <w:rsid w:val="00D64161"/>
    <w:rsid w:val="00D65ED2"/>
    <w:rsid w:val="00D65FA1"/>
    <w:rsid w:val="00D71DC9"/>
    <w:rsid w:val="00D73025"/>
    <w:rsid w:val="00D74016"/>
    <w:rsid w:val="00D748D6"/>
    <w:rsid w:val="00D754B3"/>
    <w:rsid w:val="00D75523"/>
    <w:rsid w:val="00D76C98"/>
    <w:rsid w:val="00D76E7C"/>
    <w:rsid w:val="00D8161F"/>
    <w:rsid w:val="00D844C2"/>
    <w:rsid w:val="00D90AFE"/>
    <w:rsid w:val="00D911B7"/>
    <w:rsid w:val="00D9259D"/>
    <w:rsid w:val="00D95FBE"/>
    <w:rsid w:val="00D962ED"/>
    <w:rsid w:val="00D96F0F"/>
    <w:rsid w:val="00D9766A"/>
    <w:rsid w:val="00D97CD2"/>
    <w:rsid w:val="00DA1247"/>
    <w:rsid w:val="00DA20C0"/>
    <w:rsid w:val="00DA24C5"/>
    <w:rsid w:val="00DA2A05"/>
    <w:rsid w:val="00DA429B"/>
    <w:rsid w:val="00DA47AC"/>
    <w:rsid w:val="00DA7A3D"/>
    <w:rsid w:val="00DA7DBD"/>
    <w:rsid w:val="00DB21CB"/>
    <w:rsid w:val="00DB2D21"/>
    <w:rsid w:val="00DB472E"/>
    <w:rsid w:val="00DB4CDB"/>
    <w:rsid w:val="00DB6EEC"/>
    <w:rsid w:val="00DC15EF"/>
    <w:rsid w:val="00DC71D9"/>
    <w:rsid w:val="00DC7C13"/>
    <w:rsid w:val="00DD01EF"/>
    <w:rsid w:val="00DD0DD2"/>
    <w:rsid w:val="00DD1737"/>
    <w:rsid w:val="00DD581F"/>
    <w:rsid w:val="00DD5C08"/>
    <w:rsid w:val="00DD6A07"/>
    <w:rsid w:val="00DD7F98"/>
    <w:rsid w:val="00DE0D58"/>
    <w:rsid w:val="00DE2E3B"/>
    <w:rsid w:val="00DE39F7"/>
    <w:rsid w:val="00DE5607"/>
    <w:rsid w:val="00DE587E"/>
    <w:rsid w:val="00DF0277"/>
    <w:rsid w:val="00DF0332"/>
    <w:rsid w:val="00DF2736"/>
    <w:rsid w:val="00DF278E"/>
    <w:rsid w:val="00DF2F85"/>
    <w:rsid w:val="00DF396D"/>
    <w:rsid w:val="00DF63A1"/>
    <w:rsid w:val="00E01A2D"/>
    <w:rsid w:val="00E01F71"/>
    <w:rsid w:val="00E02EB4"/>
    <w:rsid w:val="00E03526"/>
    <w:rsid w:val="00E0666B"/>
    <w:rsid w:val="00E06BA5"/>
    <w:rsid w:val="00E06D04"/>
    <w:rsid w:val="00E07D1E"/>
    <w:rsid w:val="00E10784"/>
    <w:rsid w:val="00E10AAE"/>
    <w:rsid w:val="00E1259F"/>
    <w:rsid w:val="00E131CF"/>
    <w:rsid w:val="00E140B5"/>
    <w:rsid w:val="00E1679F"/>
    <w:rsid w:val="00E1785A"/>
    <w:rsid w:val="00E20C7A"/>
    <w:rsid w:val="00E22939"/>
    <w:rsid w:val="00E247A6"/>
    <w:rsid w:val="00E254A0"/>
    <w:rsid w:val="00E26156"/>
    <w:rsid w:val="00E26B55"/>
    <w:rsid w:val="00E3008C"/>
    <w:rsid w:val="00E32074"/>
    <w:rsid w:val="00E32D49"/>
    <w:rsid w:val="00E33264"/>
    <w:rsid w:val="00E41B0C"/>
    <w:rsid w:val="00E42A3A"/>
    <w:rsid w:val="00E430CA"/>
    <w:rsid w:val="00E51DB4"/>
    <w:rsid w:val="00E538B0"/>
    <w:rsid w:val="00E60774"/>
    <w:rsid w:val="00E615C5"/>
    <w:rsid w:val="00E61636"/>
    <w:rsid w:val="00E61E02"/>
    <w:rsid w:val="00E66819"/>
    <w:rsid w:val="00E67102"/>
    <w:rsid w:val="00E67625"/>
    <w:rsid w:val="00E7364A"/>
    <w:rsid w:val="00E736CC"/>
    <w:rsid w:val="00E77181"/>
    <w:rsid w:val="00E77F4F"/>
    <w:rsid w:val="00E806EC"/>
    <w:rsid w:val="00E81344"/>
    <w:rsid w:val="00E8315A"/>
    <w:rsid w:val="00E83D62"/>
    <w:rsid w:val="00E84083"/>
    <w:rsid w:val="00E843D6"/>
    <w:rsid w:val="00E87038"/>
    <w:rsid w:val="00E9363A"/>
    <w:rsid w:val="00E94828"/>
    <w:rsid w:val="00E959CF"/>
    <w:rsid w:val="00E96E26"/>
    <w:rsid w:val="00EA0B0D"/>
    <w:rsid w:val="00EA118C"/>
    <w:rsid w:val="00EA30BF"/>
    <w:rsid w:val="00EA34A9"/>
    <w:rsid w:val="00EA447B"/>
    <w:rsid w:val="00EA5D03"/>
    <w:rsid w:val="00EA5F81"/>
    <w:rsid w:val="00EA6CA0"/>
    <w:rsid w:val="00EA7794"/>
    <w:rsid w:val="00EB2232"/>
    <w:rsid w:val="00EB2D73"/>
    <w:rsid w:val="00EB347E"/>
    <w:rsid w:val="00EB4513"/>
    <w:rsid w:val="00EB7BEE"/>
    <w:rsid w:val="00EC0701"/>
    <w:rsid w:val="00EC221A"/>
    <w:rsid w:val="00EC5C87"/>
    <w:rsid w:val="00EC7BD6"/>
    <w:rsid w:val="00ED2E2E"/>
    <w:rsid w:val="00ED5D06"/>
    <w:rsid w:val="00ED5E2A"/>
    <w:rsid w:val="00ED78EF"/>
    <w:rsid w:val="00EE058A"/>
    <w:rsid w:val="00EE1A4D"/>
    <w:rsid w:val="00EE344B"/>
    <w:rsid w:val="00EE414B"/>
    <w:rsid w:val="00EE7123"/>
    <w:rsid w:val="00EF0CD1"/>
    <w:rsid w:val="00EF3EFD"/>
    <w:rsid w:val="00EF4779"/>
    <w:rsid w:val="00EF4D79"/>
    <w:rsid w:val="00EF6D74"/>
    <w:rsid w:val="00EF796C"/>
    <w:rsid w:val="00F017BC"/>
    <w:rsid w:val="00F032BF"/>
    <w:rsid w:val="00F043CE"/>
    <w:rsid w:val="00F04CBB"/>
    <w:rsid w:val="00F10A36"/>
    <w:rsid w:val="00F11237"/>
    <w:rsid w:val="00F121DA"/>
    <w:rsid w:val="00F135E1"/>
    <w:rsid w:val="00F176BC"/>
    <w:rsid w:val="00F2478B"/>
    <w:rsid w:val="00F25B8E"/>
    <w:rsid w:val="00F266DA"/>
    <w:rsid w:val="00F32861"/>
    <w:rsid w:val="00F32BAE"/>
    <w:rsid w:val="00F36D38"/>
    <w:rsid w:val="00F416A4"/>
    <w:rsid w:val="00F44898"/>
    <w:rsid w:val="00F457C9"/>
    <w:rsid w:val="00F46549"/>
    <w:rsid w:val="00F47A7C"/>
    <w:rsid w:val="00F50609"/>
    <w:rsid w:val="00F5079E"/>
    <w:rsid w:val="00F508BB"/>
    <w:rsid w:val="00F50AA9"/>
    <w:rsid w:val="00F51374"/>
    <w:rsid w:val="00F519D7"/>
    <w:rsid w:val="00F552C7"/>
    <w:rsid w:val="00F56921"/>
    <w:rsid w:val="00F6044E"/>
    <w:rsid w:val="00F60F00"/>
    <w:rsid w:val="00F61FB3"/>
    <w:rsid w:val="00F62D2E"/>
    <w:rsid w:val="00F635DD"/>
    <w:rsid w:val="00F6365A"/>
    <w:rsid w:val="00F64966"/>
    <w:rsid w:val="00F64AB5"/>
    <w:rsid w:val="00F66B1B"/>
    <w:rsid w:val="00F670C1"/>
    <w:rsid w:val="00F677BF"/>
    <w:rsid w:val="00F721A3"/>
    <w:rsid w:val="00F73585"/>
    <w:rsid w:val="00F758A7"/>
    <w:rsid w:val="00F75ADB"/>
    <w:rsid w:val="00F8152F"/>
    <w:rsid w:val="00F82217"/>
    <w:rsid w:val="00F844A4"/>
    <w:rsid w:val="00F852D4"/>
    <w:rsid w:val="00F85369"/>
    <w:rsid w:val="00F868DB"/>
    <w:rsid w:val="00F87A23"/>
    <w:rsid w:val="00F87C64"/>
    <w:rsid w:val="00F90C56"/>
    <w:rsid w:val="00F92B55"/>
    <w:rsid w:val="00F95D51"/>
    <w:rsid w:val="00F97032"/>
    <w:rsid w:val="00F97CDE"/>
    <w:rsid w:val="00FA2EE8"/>
    <w:rsid w:val="00FA5312"/>
    <w:rsid w:val="00FA5C4E"/>
    <w:rsid w:val="00FA5E86"/>
    <w:rsid w:val="00FA735D"/>
    <w:rsid w:val="00FB27DB"/>
    <w:rsid w:val="00FB4412"/>
    <w:rsid w:val="00FB6EF4"/>
    <w:rsid w:val="00FC0121"/>
    <w:rsid w:val="00FC6CD4"/>
    <w:rsid w:val="00FC7054"/>
    <w:rsid w:val="00FC7E9C"/>
    <w:rsid w:val="00FD0617"/>
    <w:rsid w:val="00FD1E8A"/>
    <w:rsid w:val="00FD1F23"/>
    <w:rsid w:val="00FD3162"/>
    <w:rsid w:val="00FD6B8C"/>
    <w:rsid w:val="00FD7352"/>
    <w:rsid w:val="00FD7E80"/>
    <w:rsid w:val="00FE0AD7"/>
    <w:rsid w:val="00FE19CD"/>
    <w:rsid w:val="00FE78AD"/>
    <w:rsid w:val="00FF269B"/>
    <w:rsid w:val="00FF2ACE"/>
    <w:rsid w:val="00FF64F7"/>
    <w:rsid w:val="00FF6BB6"/>
    <w:rsid w:val="1328A673"/>
    <w:rsid w:val="18ACBC08"/>
    <w:rsid w:val="567746F7"/>
    <w:rsid w:val="5986CC56"/>
    <w:rsid w:val="66CB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82F2E9"/>
  <w15:chartTrackingRefBased/>
  <w15:docId w15:val="{8B9F52A4-653D-406E-8EDA-6DE1AEBE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Overskrift1">
    <w:name w:val="heading 1"/>
    <w:basedOn w:val="Normal"/>
    <w:link w:val="Overskrift1Tegn"/>
    <w:uiPriority w:val="9"/>
    <w:qFormat/>
    <w:rsid w:val="00256D2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nb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Dokumentkart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opptekst">
    <w:name w:val="header"/>
    <w:basedOn w:val="Normal"/>
    <w:pPr>
      <w:tabs>
        <w:tab w:val="center" w:pos="4320"/>
        <w:tab w:val="right" w:pos="8640"/>
      </w:tabs>
    </w:pPr>
  </w:style>
  <w:style w:type="paragraph" w:styleId="Bunntekst">
    <w:name w:val="footer"/>
    <w:basedOn w:val="Normal"/>
    <w:pPr>
      <w:tabs>
        <w:tab w:val="center" w:pos="4320"/>
        <w:tab w:val="right" w:pos="8640"/>
      </w:tabs>
    </w:pPr>
  </w:style>
  <w:style w:type="character" w:styleId="Hyperkobling">
    <w:name w:val="Hyperlink"/>
    <w:rsid w:val="00A92432"/>
    <w:rPr>
      <w:color w:val="0000FF"/>
      <w:u w:val="single"/>
    </w:rPr>
  </w:style>
  <w:style w:type="table" w:styleId="Tabellrutenett">
    <w:name w:val="Table Grid"/>
    <w:basedOn w:val="Vanligtabell"/>
    <w:rsid w:val="00A92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F032BF"/>
    <w:rPr>
      <w:rFonts w:ascii="Tahoma" w:hAnsi="Tahoma" w:cs="Tahoma"/>
      <w:sz w:val="16"/>
      <w:szCs w:val="16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5B29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forhndsformatertTegn">
    <w:name w:val="HTML-forhåndsformatert Tegn"/>
    <w:link w:val="HTML-forhndsformatert"/>
    <w:uiPriority w:val="99"/>
    <w:rsid w:val="005B29E7"/>
    <w:rPr>
      <w:rFonts w:ascii="Courier New" w:hAnsi="Courier New" w:cs="Courier New"/>
    </w:rPr>
  </w:style>
  <w:style w:type="character" w:styleId="Fulgthyperkobling">
    <w:name w:val="FollowedHyperlink"/>
    <w:rsid w:val="0071083B"/>
    <w:rPr>
      <w:color w:val="800080"/>
      <w:u w:val="single"/>
    </w:rPr>
  </w:style>
  <w:style w:type="numbering" w:customStyle="1" w:styleId="Importertstil1">
    <w:name w:val="Importert stil 1"/>
    <w:rsid w:val="009066E1"/>
    <w:pPr>
      <w:numPr>
        <w:numId w:val="20"/>
      </w:numPr>
    </w:pPr>
  </w:style>
  <w:style w:type="character" w:styleId="Ulstomtale">
    <w:name w:val="Unresolved Mention"/>
    <w:uiPriority w:val="99"/>
    <w:semiHidden/>
    <w:unhideWhenUsed/>
    <w:rsid w:val="009066E1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56D2C"/>
    <w:rPr>
      <w:b/>
      <w:bCs/>
      <w:kern w:val="36"/>
      <w:sz w:val="48"/>
      <w:szCs w:val="48"/>
      <w:lang w:val="nb-NO" w:eastAsia="nb-NO"/>
    </w:rPr>
  </w:style>
  <w:style w:type="paragraph" w:styleId="NormalWeb">
    <w:name w:val="Normal (Web)"/>
    <w:basedOn w:val="Normal"/>
    <w:uiPriority w:val="99"/>
    <w:unhideWhenUsed/>
    <w:rsid w:val="00256D2C"/>
    <w:pPr>
      <w:spacing w:before="100" w:beforeAutospacing="1" w:after="100" w:afterAutospacing="1"/>
    </w:pPr>
    <w:rPr>
      <w:lang w:val="nb-NO" w:eastAsia="nb-NO"/>
    </w:rPr>
  </w:style>
  <w:style w:type="character" w:styleId="Sterk">
    <w:name w:val="Strong"/>
    <w:basedOn w:val="Standardskriftforavsnitt"/>
    <w:uiPriority w:val="22"/>
    <w:qFormat/>
    <w:rsid w:val="00BF7F5B"/>
    <w:rPr>
      <w:b/>
      <w:bCs/>
    </w:rPr>
  </w:style>
  <w:style w:type="paragraph" w:customStyle="1" w:styleId="EndNoteBibliography">
    <w:name w:val="EndNote Bibliography"/>
    <w:basedOn w:val="Normal"/>
    <w:link w:val="EndNoteBibliographyTegn"/>
    <w:rsid w:val="00272900"/>
    <w:pPr>
      <w:spacing w:after="160"/>
    </w:pPr>
    <w:rPr>
      <w:rFonts w:ascii="Aptos" w:eastAsiaTheme="minorHAnsi" w:hAnsi="Aptos" w:cstheme="minorBidi"/>
      <w:noProof/>
      <w:kern w:val="2"/>
      <w14:ligatures w14:val="standardContextual"/>
    </w:rPr>
  </w:style>
  <w:style w:type="character" w:customStyle="1" w:styleId="EndNoteBibliographyTegn">
    <w:name w:val="EndNote Bibliography Tegn"/>
    <w:basedOn w:val="Standardskriftforavsnitt"/>
    <w:link w:val="EndNoteBibliography"/>
    <w:rsid w:val="00272900"/>
    <w:rPr>
      <w:rFonts w:ascii="Aptos" w:eastAsiaTheme="minorHAnsi" w:hAnsi="Aptos" w:cstheme="minorBidi"/>
      <w:noProof/>
      <w:kern w:val="2"/>
      <w:sz w:val="24"/>
      <w:szCs w:val="24"/>
      <w:lang w:val="en-US" w:eastAsia="en-US"/>
      <w14:ligatures w14:val="standardContextual"/>
    </w:rPr>
  </w:style>
  <w:style w:type="paragraph" w:styleId="Listeavsnitt">
    <w:name w:val="List Paragraph"/>
    <w:basedOn w:val="Normal"/>
    <w:uiPriority w:val="34"/>
    <w:qFormat/>
    <w:rsid w:val="00FB2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0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8017">
          <w:blockQuote w:val="1"/>
          <w:marLeft w:val="0"/>
          <w:marRight w:val="0"/>
          <w:marTop w:val="75"/>
          <w:marBottom w:val="75"/>
          <w:divBdr>
            <w:top w:val="none" w:sz="0" w:space="0" w:color="0000FF"/>
            <w:left w:val="single" w:sz="12" w:space="12" w:color="0000FF"/>
            <w:bottom w:val="none" w:sz="0" w:space="0" w:color="0000FF"/>
            <w:right w:val="single" w:sz="12" w:space="6" w:color="0000FF"/>
          </w:divBdr>
        </w:div>
      </w:divsChild>
    </w:div>
    <w:div w:id="636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8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0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62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35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osteopati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of@osteopati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FILER\MAMUT\DATA\Client\000\035\Documents\Templates\NO\BRE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01b0b9-234f-4236-9fb9-b588197a562d">
      <Terms xmlns="http://schemas.microsoft.com/office/infopath/2007/PartnerControls"/>
    </lcf76f155ced4ddcb4097134ff3c332f>
    <TaxCatchAll xmlns="7d9893c2-85c4-4919-8b66-e6ec42bf6a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A7212D18DE2444B630BF9621D236C8" ma:contentTypeVersion="13" ma:contentTypeDescription="Opprett et nytt dokument." ma:contentTypeScope="" ma:versionID="1216b8abe8e7cb2c4637e9c608cafd8c">
  <xsd:schema xmlns:xsd="http://www.w3.org/2001/XMLSchema" xmlns:xs="http://www.w3.org/2001/XMLSchema" xmlns:p="http://schemas.microsoft.com/office/2006/metadata/properties" xmlns:ns2="4c01b0b9-234f-4236-9fb9-b588197a562d" xmlns:ns3="7d9893c2-85c4-4919-8b66-e6ec42bf6a84" targetNamespace="http://schemas.microsoft.com/office/2006/metadata/properties" ma:root="true" ma:fieldsID="6c0d819586c36b0414cf89738261ada6" ns2:_="" ns3:_="">
    <xsd:import namespace="4c01b0b9-234f-4236-9fb9-b588197a562d"/>
    <xsd:import namespace="7d9893c2-85c4-4919-8b66-e6ec42bf6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1b0b9-234f-4236-9fb9-b588197a5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emerkelapper" ma:readOnly="false" ma:fieldId="{5cf76f15-5ced-4ddc-b409-7134ff3c332f}" ma:taxonomyMulti="true" ma:sspId="8ed50c9b-de59-465c-a4f9-c92cc23643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893c2-85c4-4919-8b66-e6ec42bf6a8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18d856d-d2d5-4ba0-bb35-d79d905a5fe4}" ma:internalName="TaxCatchAll" ma:showField="CatchAllData" ma:web="7d9893c2-85c4-4919-8b66-e6ec42bf6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9904C5-5D9F-4042-99B4-4AD9A8CBD18F}">
  <ds:schemaRefs>
    <ds:schemaRef ds:uri="http://schemas.microsoft.com/office/2006/metadata/properties"/>
    <ds:schemaRef ds:uri="http://schemas.microsoft.com/office/infopath/2007/PartnerControls"/>
    <ds:schemaRef ds:uri="27405cbb-082c-433e-9cd2-afd86d7d8330"/>
    <ds:schemaRef ds:uri="4a3a68d3-62e8-474e-ae76-9225f986005b"/>
  </ds:schemaRefs>
</ds:datastoreItem>
</file>

<file path=customXml/itemProps2.xml><?xml version="1.0" encoding="utf-8"?>
<ds:datastoreItem xmlns:ds="http://schemas.openxmlformats.org/officeDocument/2006/customXml" ds:itemID="{B1B5F1C3-B7C1-4F73-8CEC-0F1ED51BD4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0DDEF-95F1-48CE-835F-FA60D7115C98}"/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362</TotalTime>
  <Pages>4</Pages>
  <Words>1939</Words>
  <Characters>10282</Characters>
  <Application>Microsoft Office Word</Application>
  <DocSecurity>0</DocSecurity>
  <Lines>85</Lines>
  <Paragraphs>24</Paragraphs>
  <ScaleCrop>false</ScaleCrop>
  <Company>Øvrebø Rehabilitering AS</Company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Helge</dc:creator>
  <cp:keywords/>
  <cp:lastModifiedBy>Tomas Collin</cp:lastModifiedBy>
  <cp:revision>371</cp:revision>
  <cp:lastPrinted>2016-05-02T19:54:00Z</cp:lastPrinted>
  <dcterms:created xsi:type="dcterms:W3CDTF">2018-11-28T07:42:00Z</dcterms:created>
  <dcterms:modified xsi:type="dcterms:W3CDTF">2026-09-23T20:45:00Z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0x01010076A7212D18DE2444B630BF9621D236C8</vt:lpwstr>
  </property>
  <property fmtid="{D5CDD505-2E9C-101B-9397-08002B2CF9AE}" pid="3" name="MediaServiceImageTags">
    <vt:lpwstr/>
  </property>
</Properties>
</file>